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95A32" w14:textId="77777777" w:rsidR="00FD08E0" w:rsidRPr="00DE1C0C" w:rsidRDefault="00E24423">
      <w:pPr>
        <w:rPr>
          <w:rFonts w:cstheme="minorHAnsi"/>
          <w:i/>
          <w:iCs/>
          <w:noProof/>
          <w:color w:val="000000" w:themeColor="text1"/>
          <w:sz w:val="22"/>
          <w:szCs w:val="22"/>
        </w:rPr>
      </w:pPr>
      <w:r w:rsidRPr="00DE1C0C">
        <w:rPr>
          <w:rFonts w:cstheme="minorHAnsi"/>
          <w:i/>
          <w:iCs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3488C2" wp14:editId="766F500B">
                <wp:simplePos x="0" y="0"/>
                <wp:positionH relativeFrom="column">
                  <wp:posOffset>1905</wp:posOffset>
                </wp:positionH>
                <wp:positionV relativeFrom="page">
                  <wp:posOffset>997585</wp:posOffset>
                </wp:positionV>
                <wp:extent cx="4023360" cy="548640"/>
                <wp:effectExtent l="0" t="0" r="2540" b="0"/>
                <wp:wrapNone/>
                <wp:docPr id="15" name="Textfel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3360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3B59DE" w14:textId="77777777" w:rsidR="00E24423" w:rsidRDefault="005F1B2F" w:rsidP="001A3D30">
                            <w:pPr>
                              <w:rPr>
                                <w:rFonts w:cstheme="minorHAnsi"/>
                                <w:color w:val="808080" w:themeColor="background1" w:themeShade="8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color w:val="808080" w:themeColor="background1" w:themeShade="80"/>
                                <w:sz w:val="28"/>
                                <w:szCs w:val="28"/>
                              </w:rPr>
                              <w:t>AUSSTELLUNG</w:t>
                            </w:r>
                            <w:r w:rsidR="00B63156">
                              <w:rPr>
                                <w:rFonts w:cstheme="minorHAnsi"/>
                                <w:color w:val="808080" w:themeColor="background1" w:themeShade="80"/>
                                <w:sz w:val="28"/>
                                <w:szCs w:val="28"/>
                              </w:rPr>
                              <w:t>S</w:t>
                            </w:r>
                            <w:r w:rsidR="00293A12" w:rsidRPr="001A3D30">
                              <w:rPr>
                                <w:rFonts w:cstheme="minorHAnsi"/>
                                <w:color w:val="808080" w:themeColor="background1" w:themeShade="80"/>
                                <w:sz w:val="28"/>
                                <w:szCs w:val="28"/>
                              </w:rPr>
                              <w:t>VERTRAG</w:t>
                            </w:r>
                          </w:p>
                          <w:p w14:paraId="59F34E06" w14:textId="341A8D56" w:rsidR="006C116E" w:rsidRPr="001A3D30" w:rsidRDefault="003C594D" w:rsidP="003C594D">
                            <w:pPr>
                              <w:rPr>
                                <w:rFonts w:cstheme="minorHAnsi"/>
                                <w:color w:val="808080" w:themeColor="background1" w:themeShade="8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color w:val="808080" w:themeColor="background1" w:themeShade="80"/>
                                <w:sz w:val="28"/>
                                <w:szCs w:val="28"/>
                              </w:rPr>
                              <w:t xml:space="preserve">Samstag, </w:t>
                            </w:r>
                            <w:r w:rsidR="00210D2E">
                              <w:rPr>
                                <w:rFonts w:cstheme="minorHAnsi"/>
                                <w:color w:val="808080" w:themeColor="background1" w:themeShade="80"/>
                                <w:sz w:val="28"/>
                                <w:szCs w:val="28"/>
                              </w:rPr>
                              <w:t>XX</w:t>
                            </w:r>
                            <w:r>
                              <w:rPr>
                                <w:rFonts w:cstheme="minorHAnsi"/>
                                <w:color w:val="808080" w:themeColor="background1" w:themeShade="80"/>
                                <w:sz w:val="28"/>
                                <w:szCs w:val="28"/>
                              </w:rPr>
                              <w:t xml:space="preserve"> – Samstag, </w:t>
                            </w:r>
                            <w:r w:rsidR="00210D2E">
                              <w:rPr>
                                <w:rFonts w:cstheme="minorHAnsi"/>
                                <w:color w:val="808080" w:themeColor="background1" w:themeShade="80"/>
                                <w:sz w:val="28"/>
                                <w:szCs w:val="28"/>
                              </w:rPr>
                              <w:t>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3488C2" id="_x0000_t202" coordsize="21600,21600" o:spt="202" path="m,l,21600r21600,l21600,xe">
                <v:stroke joinstyle="miter"/>
                <v:path gradientshapeok="t" o:connecttype="rect"/>
              </v:shapetype>
              <v:shape id="Textfeld 15" o:spid="_x0000_s1026" type="#_x0000_t202" style="position:absolute;margin-left:.15pt;margin-top:78.55pt;width:316.8pt;height:4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" filled="f" stroked="f" strokeweight=".5pt">
                <v:textbox inset="0,0,0,0">
                  <w:txbxContent>
                    <w:p w14:paraId="223B59DE" w14:textId="77777777" w:rsidR="00E24423" w:rsidRDefault="005F1B2F" w:rsidP="001A3D30">
                      <w:pPr>
                        <w:rPr>
                          <w:rFonts w:cstheme="minorHAnsi"/>
                          <w:color w:val="808080" w:themeColor="background1" w:themeShade="80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color w:val="808080" w:themeColor="background1" w:themeShade="80"/>
                          <w:sz w:val="28"/>
                          <w:szCs w:val="28"/>
                        </w:rPr>
                        <w:t>AUSSTELLUNG</w:t>
                      </w:r>
                      <w:r w:rsidR="00B63156">
                        <w:rPr>
                          <w:rFonts w:cstheme="minorHAnsi"/>
                          <w:color w:val="808080" w:themeColor="background1" w:themeShade="80"/>
                          <w:sz w:val="28"/>
                          <w:szCs w:val="28"/>
                        </w:rPr>
                        <w:t>S</w:t>
                      </w:r>
                      <w:r w:rsidR="00293A12" w:rsidRPr="001A3D30">
                        <w:rPr>
                          <w:rFonts w:cstheme="minorHAnsi"/>
                          <w:color w:val="808080" w:themeColor="background1" w:themeShade="80"/>
                          <w:sz w:val="28"/>
                          <w:szCs w:val="28"/>
                        </w:rPr>
                        <w:t>VERTRAG</w:t>
                      </w:r>
                    </w:p>
                    <w:p w14:paraId="59F34E06" w14:textId="341A8D56" w:rsidR="006C116E" w:rsidRPr="001A3D30" w:rsidRDefault="003C594D" w:rsidP="003C594D">
                      <w:pPr>
                        <w:rPr>
                          <w:rFonts w:cstheme="minorHAnsi"/>
                          <w:color w:val="808080" w:themeColor="background1" w:themeShade="80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color w:val="808080" w:themeColor="background1" w:themeShade="80"/>
                          <w:sz w:val="28"/>
                          <w:szCs w:val="28"/>
                        </w:rPr>
                        <w:t xml:space="preserve">Samstag, </w:t>
                      </w:r>
                      <w:r w:rsidR="00210D2E">
                        <w:rPr>
                          <w:rFonts w:cstheme="minorHAnsi"/>
                          <w:color w:val="808080" w:themeColor="background1" w:themeShade="80"/>
                          <w:sz w:val="28"/>
                          <w:szCs w:val="28"/>
                        </w:rPr>
                        <w:t>XX</w:t>
                      </w:r>
                      <w:r>
                        <w:rPr>
                          <w:rFonts w:cstheme="minorHAnsi"/>
                          <w:color w:val="808080" w:themeColor="background1" w:themeShade="80"/>
                          <w:sz w:val="28"/>
                          <w:szCs w:val="28"/>
                        </w:rPr>
                        <w:t xml:space="preserve"> – Samstag, </w:t>
                      </w:r>
                      <w:r w:rsidR="00210D2E">
                        <w:rPr>
                          <w:rFonts w:cstheme="minorHAnsi"/>
                          <w:color w:val="808080" w:themeColor="background1" w:themeShade="80"/>
                          <w:sz w:val="28"/>
                          <w:szCs w:val="28"/>
                        </w:rPr>
                        <w:t>XX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624CF1" w:rsidRPr="00DE1C0C">
        <w:rPr>
          <w:rFonts w:cstheme="minorHAnsi"/>
          <w:i/>
          <w:iCs/>
          <w:noProof/>
          <w:color w:val="000000" w:themeColor="text1"/>
          <w:sz w:val="22"/>
          <w:szCs w:val="22"/>
        </w:rPr>
        <w:t>zwischen</w:t>
      </w:r>
    </w:p>
    <w:p w14:paraId="09F6310B" w14:textId="77777777" w:rsidR="00410875" w:rsidRPr="00DE1C0C" w:rsidRDefault="000B7133" w:rsidP="00737602">
      <w:pPr>
        <w:rPr>
          <w:rFonts w:cstheme="minorHAnsi"/>
          <w:b/>
          <w:noProof/>
          <w:color w:val="000000" w:themeColor="text1"/>
          <w:sz w:val="22"/>
          <w:szCs w:val="22"/>
        </w:rPr>
      </w:pPr>
      <w:r w:rsidRPr="00DE1C0C">
        <w:rPr>
          <w:rFonts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5EA079" wp14:editId="743EF9C7">
                <wp:simplePos x="0" y="0"/>
                <wp:positionH relativeFrom="column">
                  <wp:posOffset>-15240</wp:posOffset>
                </wp:positionH>
                <wp:positionV relativeFrom="page">
                  <wp:posOffset>2473238</wp:posOffset>
                </wp:positionV>
                <wp:extent cx="2519680" cy="1553228"/>
                <wp:effectExtent l="0" t="0" r="7620" b="889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9680" cy="15532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F9B1AF" w14:textId="77777777" w:rsidR="003C594D" w:rsidRPr="00661850" w:rsidRDefault="00A35B76" w:rsidP="003C594D">
                            <w:pPr>
                              <w:spacing w:line="240" w:lineRule="exact"/>
                              <w:rPr>
                                <w:rFonts w:cs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N.N.</w:t>
                            </w:r>
                            <w:r w:rsidR="003C594D">
                              <w:rPr>
                                <w:rFonts w:cs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C594D" w:rsidRPr="00771D47">
                              <w:rPr>
                                <w:rFonts w:cstheme="minorHAnsi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(</w:t>
                            </w:r>
                            <w:r w:rsidR="003C594D" w:rsidRPr="00771D47">
                              <w:rPr>
                                <w:rFonts w:cstheme="minorHAnsi"/>
                                <w:b/>
                                <w:sz w:val="22"/>
                                <w:szCs w:val="22"/>
                              </w:rPr>
                              <w:t>Künstlerschaft)</w:t>
                            </w:r>
                          </w:p>
                          <w:p w14:paraId="65227FA8" w14:textId="77777777" w:rsidR="003C594D" w:rsidRDefault="00A35B76" w:rsidP="003C594D">
                            <w:pPr>
                              <w:spacing w:line="240" w:lineRule="exact"/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Strasse</w:t>
                            </w:r>
                          </w:p>
                          <w:p w14:paraId="77883E3F" w14:textId="77777777" w:rsidR="003C594D" w:rsidRPr="00661850" w:rsidRDefault="00A35B76" w:rsidP="003C594D">
                            <w:pPr>
                              <w:spacing w:line="240" w:lineRule="exact"/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PLZ Ort</w:t>
                            </w:r>
                            <w:proofErr w:type="gramEnd"/>
                          </w:p>
                          <w:p w14:paraId="40C8FE82" w14:textId="77777777" w:rsidR="003C594D" w:rsidRPr="00661850" w:rsidRDefault="003C594D" w:rsidP="003C594D">
                            <w:pPr>
                              <w:spacing w:line="240" w:lineRule="exact"/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+41 </w:t>
                            </w:r>
                            <w:r w:rsidR="00A35B76"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XX </w:t>
                            </w:r>
                            <w:proofErr w:type="spellStart"/>
                            <w:r w:rsidR="00A35B76"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XXx</w:t>
                            </w:r>
                            <w:proofErr w:type="spellEnd"/>
                            <w:r w:rsidR="00A35B76"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XX </w:t>
                            </w:r>
                            <w:proofErr w:type="spellStart"/>
                            <w:r w:rsidR="00A35B76"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XX</w:t>
                            </w:r>
                            <w:proofErr w:type="spellEnd"/>
                          </w:p>
                          <w:p w14:paraId="79D8925F" w14:textId="77777777" w:rsidR="00410875" w:rsidRPr="00661850" w:rsidRDefault="00A35B76" w:rsidP="003C594D">
                            <w:pPr>
                              <w:spacing w:line="240" w:lineRule="exact"/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email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EA079" id="Textfeld 1" o:spid="_x0000_s1027" type="#_x0000_t202" style="position:absolute;margin-left:-1.2pt;margin-top:194.75pt;width:198.4pt;height:122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" filled="f" stroked="f" strokeweight=".5pt">
                <v:textbox inset="0,0,0,0">
                  <w:txbxContent>
                    <w:p w14:paraId="6BF9B1AF" w14:textId="77777777" w:rsidR="003C594D" w:rsidRPr="00661850" w:rsidRDefault="00A35B76" w:rsidP="003C594D">
                      <w:pPr>
                        <w:spacing w:line="240" w:lineRule="exact"/>
                        <w:rPr>
                          <w:rFonts w:cstheme="minorHAnsi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N.N.</w:t>
                      </w:r>
                      <w:r w:rsidR="003C594D">
                        <w:rPr>
                          <w:rFonts w:cs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3C594D" w:rsidRPr="00771D47">
                        <w:rPr>
                          <w:rFonts w:cstheme="minorHAnsi"/>
                          <w:b/>
                          <w:color w:val="000000" w:themeColor="text1"/>
                          <w:sz w:val="22"/>
                          <w:szCs w:val="22"/>
                        </w:rPr>
                        <w:t>(</w:t>
                      </w:r>
                      <w:r w:rsidR="003C594D" w:rsidRPr="00771D47">
                        <w:rPr>
                          <w:rFonts w:cstheme="minorHAnsi"/>
                          <w:b/>
                          <w:sz w:val="22"/>
                          <w:szCs w:val="22"/>
                        </w:rPr>
                        <w:t>Künstlerschaft)</w:t>
                      </w:r>
                    </w:p>
                    <w:p w14:paraId="65227FA8" w14:textId="77777777" w:rsidR="003C594D" w:rsidRDefault="00A35B76" w:rsidP="003C594D">
                      <w:pPr>
                        <w:spacing w:line="240" w:lineRule="exact"/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Strasse</w:t>
                      </w:r>
                    </w:p>
                    <w:p w14:paraId="77883E3F" w14:textId="77777777" w:rsidR="003C594D" w:rsidRPr="00661850" w:rsidRDefault="00A35B76" w:rsidP="003C594D">
                      <w:pPr>
                        <w:spacing w:line="240" w:lineRule="exact"/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PLZ Ort</w:t>
                      </w:r>
                      <w:proofErr w:type="gramEnd"/>
                    </w:p>
                    <w:p w14:paraId="40C8FE82" w14:textId="77777777" w:rsidR="003C594D" w:rsidRPr="00661850" w:rsidRDefault="003C594D" w:rsidP="003C594D">
                      <w:pPr>
                        <w:spacing w:line="240" w:lineRule="exact"/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 xml:space="preserve">+41 </w:t>
                      </w:r>
                      <w:r w:rsidR="00A35B76"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 xml:space="preserve">XX </w:t>
                      </w:r>
                      <w:proofErr w:type="spellStart"/>
                      <w:r w:rsidR="00A35B76"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XXx</w:t>
                      </w:r>
                      <w:proofErr w:type="spellEnd"/>
                      <w:r w:rsidR="00A35B76"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 xml:space="preserve"> XX </w:t>
                      </w:r>
                      <w:proofErr w:type="spellStart"/>
                      <w:r w:rsidR="00A35B76"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XX</w:t>
                      </w:r>
                      <w:proofErr w:type="spellEnd"/>
                    </w:p>
                    <w:p w14:paraId="79D8925F" w14:textId="77777777" w:rsidR="00410875" w:rsidRPr="00661850" w:rsidRDefault="00A35B76" w:rsidP="003C594D">
                      <w:pPr>
                        <w:spacing w:line="240" w:lineRule="exact"/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email</w:t>
                      </w:r>
                      <w:proofErr w:type="gramEnd"/>
                    </w:p>
                  </w:txbxContent>
                </v:textbox>
                <w10:wrap anchory="page"/>
              </v:shape>
            </w:pict>
          </mc:Fallback>
        </mc:AlternateContent>
      </w:r>
      <w:r w:rsidR="006C116E" w:rsidRPr="00DE1C0C">
        <w:rPr>
          <w:rFonts w:cstheme="minorHAnsi"/>
          <w:i/>
          <w:iCs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012D7F" wp14:editId="5B3B31AF">
                <wp:simplePos x="0" y="0"/>
                <wp:positionH relativeFrom="column">
                  <wp:posOffset>2479675</wp:posOffset>
                </wp:positionH>
                <wp:positionV relativeFrom="page">
                  <wp:posOffset>2463165</wp:posOffset>
                </wp:positionV>
                <wp:extent cx="251460" cy="196850"/>
                <wp:effectExtent l="0" t="0" r="2540" b="635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196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28DF0D" w14:textId="77777777" w:rsidR="00783D50" w:rsidRPr="00783D50" w:rsidRDefault="00783D50">
                            <w:pPr>
                              <w:rPr>
                                <w:rFonts w:cstheme="minorHAnsi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783D50">
                              <w:rPr>
                                <w:rFonts w:cstheme="minorHAnsi"/>
                                <w:i/>
                                <w:iCs/>
                                <w:sz w:val="22"/>
                                <w:szCs w:val="22"/>
                              </w:rPr>
                              <w:t>und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12D7F" id="Textfeld 3" o:spid="_x0000_s1028" type="#_x0000_t202" style="position:absolute;margin-left:195.25pt;margin-top:193.95pt;width:19.8pt;height:1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" filled="f" stroked="f" strokeweight=".5pt">
                <v:textbox inset="0,0,0,0">
                  <w:txbxContent>
                    <w:p w14:paraId="7A28DF0D" w14:textId="77777777" w:rsidR="00783D50" w:rsidRPr="00783D50" w:rsidRDefault="00783D50">
                      <w:pPr>
                        <w:rPr>
                          <w:rFonts w:cstheme="minorHAnsi"/>
                          <w:i/>
                          <w:iCs/>
                          <w:sz w:val="22"/>
                          <w:szCs w:val="22"/>
                        </w:rPr>
                      </w:pPr>
                      <w:r w:rsidRPr="00783D50">
                        <w:rPr>
                          <w:rFonts w:cstheme="minorHAnsi"/>
                          <w:i/>
                          <w:iCs/>
                          <w:sz w:val="22"/>
                          <w:szCs w:val="22"/>
                        </w:rPr>
                        <w:t>und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44C436A8" w14:textId="77777777" w:rsidR="00737602" w:rsidRPr="00DE1C0C" w:rsidRDefault="006C116E" w:rsidP="00560E93">
      <w:pPr>
        <w:rPr>
          <w:rFonts w:cstheme="minorHAnsi"/>
          <w:bCs/>
          <w:noProof/>
          <w:color w:val="000000" w:themeColor="text1"/>
          <w:sz w:val="22"/>
          <w:szCs w:val="22"/>
        </w:rPr>
      </w:pPr>
      <w:r w:rsidRPr="00DE1C0C">
        <w:rPr>
          <w:rFonts w:cstheme="min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EDEA88" wp14:editId="2A4B22B9">
                <wp:simplePos x="0" y="0"/>
                <wp:positionH relativeFrom="column">
                  <wp:posOffset>3059717</wp:posOffset>
                </wp:positionH>
                <wp:positionV relativeFrom="page">
                  <wp:posOffset>2473891</wp:posOffset>
                </wp:positionV>
                <wp:extent cx="2519680" cy="1540684"/>
                <wp:effectExtent l="0" t="0" r="7620" b="889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19680" cy="15406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D9FBB5" w14:textId="77777777" w:rsidR="003C594D" w:rsidRPr="005F1B2F" w:rsidRDefault="003C594D" w:rsidP="003C594D">
                            <w:pPr>
                              <w:pStyle w:val="p4"/>
                              <w:spacing w:line="240" w:lineRule="exact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F1B2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der Einwohnergemeinde Oberrohrdorf, vertreten durch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F1B2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den Gemeinderat Oberrohrdorf und die Kulturkommission Zähnteschüür (KKZ)</w:t>
                            </w:r>
                          </w:p>
                          <w:p w14:paraId="2B9A0EBF" w14:textId="77777777" w:rsidR="003C594D" w:rsidRDefault="00A35B76" w:rsidP="003C594D">
                            <w:pPr>
                              <w:spacing w:line="240" w:lineRule="exact"/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Mitglied KK</w:t>
                            </w:r>
                          </w:p>
                          <w:p w14:paraId="50346D82" w14:textId="77777777" w:rsidR="003C594D" w:rsidRDefault="00A35B76" w:rsidP="003C594D">
                            <w:pPr>
                              <w:spacing w:line="240" w:lineRule="exact"/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Strasse</w:t>
                            </w:r>
                          </w:p>
                          <w:p w14:paraId="0659EFF1" w14:textId="77777777" w:rsidR="003C594D" w:rsidRDefault="00A35B76" w:rsidP="003C594D">
                            <w:pPr>
                              <w:spacing w:line="240" w:lineRule="exact"/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PLZ Ort</w:t>
                            </w:r>
                            <w:proofErr w:type="gramEnd"/>
                          </w:p>
                          <w:p w14:paraId="4356B09D" w14:textId="77777777" w:rsidR="003C594D" w:rsidRDefault="003C594D" w:rsidP="003C594D">
                            <w:pPr>
                              <w:spacing w:line="240" w:lineRule="exact"/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+41 </w:t>
                            </w:r>
                            <w:r w:rsidR="00A35B76"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XX XXX XX </w:t>
                            </w:r>
                            <w:proofErr w:type="spellStart"/>
                            <w:r w:rsidR="00A35B76"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XX</w:t>
                            </w:r>
                            <w:proofErr w:type="spellEnd"/>
                          </w:p>
                          <w:p w14:paraId="6FC25C7C" w14:textId="77777777" w:rsidR="008753EA" w:rsidRPr="00661850" w:rsidRDefault="00A35B76" w:rsidP="003C594D">
                            <w:pPr>
                              <w:spacing w:line="240" w:lineRule="exact"/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cstheme="minorHAnsi"/>
                                <w:color w:val="000000" w:themeColor="text1"/>
                                <w:sz w:val="22"/>
                                <w:szCs w:val="22"/>
                              </w:rPr>
                              <w:t>email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DEA88" id="Textfeld 2" o:spid="_x0000_s1029" type="#_x0000_t202" style="position:absolute;margin-left:240.9pt;margin-top:194.8pt;width:198.4pt;height:121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" filled="f" stroked="f" strokeweight=".5pt">
                <v:textbox inset="0,0,0,0">
                  <w:txbxContent>
                    <w:p w14:paraId="1ED9FBB5" w14:textId="77777777" w:rsidR="003C594D" w:rsidRPr="005F1B2F" w:rsidRDefault="003C594D" w:rsidP="003C594D">
                      <w:pPr>
                        <w:pStyle w:val="p4"/>
                        <w:spacing w:line="240" w:lineRule="exact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5F1B2F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der Einwohnergemeinde Oberrohrdorf, vertreten durch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Pr="005F1B2F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den Gemeinderat Oberrohrdorf und die Kulturkommission Zähnteschüür (KKZ)</w:t>
                      </w:r>
                    </w:p>
                    <w:p w14:paraId="2B9A0EBF" w14:textId="77777777" w:rsidR="003C594D" w:rsidRDefault="00A35B76" w:rsidP="003C594D">
                      <w:pPr>
                        <w:spacing w:line="240" w:lineRule="exact"/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Mitglied KK</w:t>
                      </w:r>
                    </w:p>
                    <w:p w14:paraId="50346D82" w14:textId="77777777" w:rsidR="003C594D" w:rsidRDefault="00A35B76" w:rsidP="003C594D">
                      <w:pPr>
                        <w:spacing w:line="240" w:lineRule="exact"/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Strasse</w:t>
                      </w:r>
                    </w:p>
                    <w:p w14:paraId="0659EFF1" w14:textId="77777777" w:rsidR="003C594D" w:rsidRDefault="00A35B76" w:rsidP="003C594D">
                      <w:pPr>
                        <w:spacing w:line="240" w:lineRule="exact"/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PLZ Ort</w:t>
                      </w:r>
                      <w:proofErr w:type="gramEnd"/>
                    </w:p>
                    <w:p w14:paraId="4356B09D" w14:textId="77777777" w:rsidR="003C594D" w:rsidRDefault="003C594D" w:rsidP="003C594D">
                      <w:pPr>
                        <w:spacing w:line="240" w:lineRule="exact"/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 xml:space="preserve">+41 </w:t>
                      </w:r>
                      <w:r w:rsidR="00A35B76"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 xml:space="preserve">XX XXX XX </w:t>
                      </w:r>
                      <w:proofErr w:type="spellStart"/>
                      <w:r w:rsidR="00A35B76"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XX</w:t>
                      </w:r>
                      <w:proofErr w:type="spellEnd"/>
                    </w:p>
                    <w:p w14:paraId="6FC25C7C" w14:textId="77777777" w:rsidR="008753EA" w:rsidRPr="00661850" w:rsidRDefault="00A35B76" w:rsidP="003C594D">
                      <w:pPr>
                        <w:spacing w:line="240" w:lineRule="exact"/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cstheme="minorHAnsi"/>
                          <w:color w:val="000000" w:themeColor="text1"/>
                          <w:sz w:val="22"/>
                          <w:szCs w:val="22"/>
                        </w:rPr>
                        <w:t>email</w:t>
                      </w:r>
                      <w:proofErr w:type="gramEnd"/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3671A5B2" w14:textId="77777777" w:rsidR="005B601C" w:rsidRPr="00DE1C0C" w:rsidRDefault="005B601C" w:rsidP="005B601C">
      <w:pPr>
        <w:rPr>
          <w:rFonts w:cstheme="minorHAnsi"/>
          <w:noProof/>
          <w:color w:val="000000" w:themeColor="text1"/>
        </w:rPr>
      </w:pPr>
    </w:p>
    <w:p w14:paraId="40EE6F43" w14:textId="77777777" w:rsidR="00620B55" w:rsidRPr="00DE1C0C" w:rsidRDefault="00620B55" w:rsidP="005B601C">
      <w:pPr>
        <w:rPr>
          <w:rFonts w:cstheme="minorHAnsi"/>
          <w:noProof/>
          <w:color w:val="000000" w:themeColor="text1"/>
        </w:rPr>
      </w:pPr>
    </w:p>
    <w:p w14:paraId="162F2FC4" w14:textId="77777777" w:rsidR="00620B55" w:rsidRPr="00DE1C0C" w:rsidRDefault="00620B55" w:rsidP="005B601C">
      <w:pPr>
        <w:rPr>
          <w:rFonts w:cstheme="minorHAnsi"/>
          <w:noProof/>
          <w:color w:val="000000" w:themeColor="text1"/>
        </w:rPr>
      </w:pPr>
    </w:p>
    <w:p w14:paraId="2B481E30" w14:textId="77777777" w:rsidR="00620B55" w:rsidRPr="00DE1C0C" w:rsidRDefault="00620B55" w:rsidP="005B601C">
      <w:pPr>
        <w:rPr>
          <w:rFonts w:cstheme="minorHAnsi"/>
          <w:noProof/>
          <w:color w:val="000000" w:themeColor="text1"/>
        </w:rPr>
      </w:pPr>
    </w:p>
    <w:p w14:paraId="08BAE2D2" w14:textId="77777777" w:rsidR="00620B55" w:rsidRPr="00DE1C0C" w:rsidRDefault="00620B55" w:rsidP="005B601C">
      <w:pPr>
        <w:rPr>
          <w:rFonts w:cstheme="minorHAnsi"/>
          <w:noProof/>
          <w:color w:val="000000" w:themeColor="text1"/>
        </w:rPr>
      </w:pPr>
    </w:p>
    <w:p w14:paraId="049C3B6E" w14:textId="77777777" w:rsidR="00620B55" w:rsidRPr="00DE1C0C" w:rsidRDefault="00620B55" w:rsidP="005B601C">
      <w:pPr>
        <w:rPr>
          <w:rFonts w:cstheme="minorHAnsi"/>
          <w:noProof/>
          <w:color w:val="000000" w:themeColor="text1"/>
        </w:rPr>
      </w:pPr>
    </w:p>
    <w:p w14:paraId="78A093B8" w14:textId="77777777" w:rsidR="00024A09" w:rsidRPr="00DE1C0C" w:rsidRDefault="00024A09" w:rsidP="005B601C">
      <w:pPr>
        <w:rPr>
          <w:rFonts w:cstheme="minorHAnsi"/>
          <w:noProof/>
          <w:color w:val="000000" w:themeColor="text1"/>
        </w:rPr>
      </w:pPr>
    </w:p>
    <w:p w14:paraId="434FF2DA" w14:textId="77777777" w:rsidR="00E54C31" w:rsidRDefault="00E54C31" w:rsidP="005B601C">
      <w:pPr>
        <w:rPr>
          <w:rFonts w:cstheme="minorHAnsi"/>
          <w:noProof/>
          <w:color w:val="000000" w:themeColor="text1"/>
        </w:rPr>
      </w:pPr>
    </w:p>
    <w:p w14:paraId="6D247C85" w14:textId="77777777" w:rsidR="0045758E" w:rsidRDefault="0045758E" w:rsidP="005B601C">
      <w:pPr>
        <w:rPr>
          <w:rFonts w:cstheme="minorHAnsi"/>
          <w:noProof/>
          <w:color w:val="000000" w:themeColor="text1"/>
        </w:rPr>
      </w:pPr>
    </w:p>
    <w:p w14:paraId="2BC9E6AA" w14:textId="77777777" w:rsidR="00D34ACF" w:rsidRPr="00DE1C0C" w:rsidRDefault="00D34ACF" w:rsidP="005B601C">
      <w:pPr>
        <w:rPr>
          <w:rFonts w:cstheme="minorHAnsi"/>
          <w:noProof/>
          <w:color w:val="000000" w:themeColor="text1"/>
        </w:rPr>
      </w:pPr>
    </w:p>
    <w:p w14:paraId="7BA2D468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1.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  <w:t>Die Künstlerschaft übernimmt An- und Abtransport der Werke sowie das Einrichten und Abräumen der Ausstellung</w:t>
      </w:r>
      <w:r w:rsidR="00760800"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.</w:t>
      </w:r>
      <w:r w:rsidR="006A3CF7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</w:t>
      </w:r>
      <w:r w:rsidR="006A3CF7"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Spätestens 10 Tage vor Ausstellungsbeginn Plan an Hauswart.</w:t>
      </w:r>
      <w:r w:rsidR="006A3CF7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</w:t>
      </w:r>
      <w:r w:rsidR="0045758E" w:rsidRPr="00BA0F0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Einrichten </w:t>
      </w:r>
      <w:r w:rsidR="006A3CF7" w:rsidRPr="00BA0F00">
        <w:rPr>
          <w:rFonts w:asciiTheme="minorHAnsi" w:hAnsiTheme="minorHAnsi" w:cstheme="minorHAnsi"/>
          <w:color w:val="000000" w:themeColor="text1"/>
          <w:sz w:val="22"/>
          <w:szCs w:val="22"/>
        </w:rPr>
        <w:t>ab Donnerstag vor der Vernissage.</w:t>
      </w:r>
      <w:r w:rsidR="006A3CF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2703D666" w14:textId="469D79F2" w:rsidR="001A6B41" w:rsidRPr="00DE1C0C" w:rsidRDefault="001A6B41" w:rsidP="009F6AD2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</w:r>
      <w:r w:rsidRPr="00DE1C0C">
        <w:rPr>
          <w:rFonts w:asciiTheme="minorHAnsi" w:hAnsiTheme="minorHAnsi" w:cstheme="minorHAnsi"/>
          <w:i/>
          <w:noProof/>
          <w:sz w:val="22"/>
          <w:szCs w:val="22"/>
          <w:lang w:val="de-CH"/>
        </w:rPr>
        <w:t>Infrastruktur:</w:t>
      </w:r>
      <w:r w:rsidR="00210D2E">
        <w:rPr>
          <w:rFonts w:asciiTheme="minorHAnsi" w:hAnsiTheme="minorHAnsi" w:cstheme="minorHAnsi"/>
          <w:i/>
          <w:noProof/>
          <w:sz w:val="22"/>
          <w:szCs w:val="22"/>
          <w:lang w:val="de-CH"/>
        </w:rPr>
        <w:t xml:space="preserve"> 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Bilderschienen den Wänden entlang (keine Nägel oder Schrauben direkt in die Wände); Stellwände im Raum, Podeste.</w:t>
      </w:r>
      <w:r w:rsidR="009F6AD2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</w:t>
      </w:r>
    </w:p>
    <w:p w14:paraId="5944C7A4" w14:textId="77777777" w:rsidR="001A6B41" w:rsidRPr="00DE1C0C" w:rsidRDefault="001A6B41" w:rsidP="00B25F6B">
      <w:pPr>
        <w:pStyle w:val="p6"/>
        <w:tabs>
          <w:tab w:val="left" w:pos="740"/>
        </w:tabs>
        <w:spacing w:line="280" w:lineRule="exact"/>
        <w:ind w:left="0" w:firstLine="0"/>
        <w:rPr>
          <w:rFonts w:asciiTheme="minorHAnsi" w:hAnsiTheme="minorHAnsi" w:cstheme="minorHAnsi"/>
          <w:noProof/>
          <w:sz w:val="22"/>
          <w:szCs w:val="22"/>
          <w:lang w:val="de-CH"/>
        </w:rPr>
      </w:pPr>
    </w:p>
    <w:p w14:paraId="3EABCE72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2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</w:r>
      <w:r w:rsidRPr="00DE1C0C">
        <w:rPr>
          <w:rFonts w:asciiTheme="minorHAnsi" w:hAnsiTheme="minorHAnsi" w:cstheme="minorHAnsi"/>
          <w:i/>
          <w:noProof/>
          <w:sz w:val="22"/>
          <w:szCs w:val="22"/>
          <w:lang w:val="de-CH"/>
        </w:rPr>
        <w:t>Werbung:</w:t>
      </w:r>
    </w:p>
    <w:p w14:paraId="601BCC85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  <w:t xml:space="preserve">Gestaltung des Flyers </w:t>
      </w:r>
      <w:r w:rsidR="00F110B1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macht die KKZ 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in Zusammenarbeit mit der Künstlerschaft. Die Kosten für Druck und Versand in alle Haushalte von Oberrohrdorf</w:t>
      </w:r>
      <w:r w:rsidR="003D75A3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, 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Niederrohrdorf </w:t>
      </w:r>
      <w:r w:rsidR="00F110B1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und Remetschwil 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übernimmt die KKZ. </w:t>
      </w:r>
    </w:p>
    <w:p w14:paraId="43A9AC5E" w14:textId="721059D5" w:rsidR="00210D2E" w:rsidRPr="00DE1C0C" w:rsidRDefault="001A6B41" w:rsidP="00210D2E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  <w:t xml:space="preserve">Die Künstlerschaft hat Anrecht auf je 200 Flyer </w:t>
      </w:r>
      <w:r w:rsidR="00F110B1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sowie eine digitale Version des Flyers 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zur persönlichen Verwendung. Allfällige Versandkosten gehen zu deren Lasten.</w:t>
      </w:r>
      <w:r w:rsidR="00210D2E">
        <w:rPr>
          <w:rFonts w:asciiTheme="minorHAnsi" w:hAnsiTheme="minorHAnsi" w:cstheme="minorHAnsi"/>
          <w:noProof/>
          <w:sz w:val="22"/>
          <w:szCs w:val="22"/>
          <w:lang w:val="de-CH"/>
        </w:rPr>
        <w:br/>
        <w:t xml:space="preserve">Die Künstlerschaft setzt auf ihrer Website einen Link auf </w:t>
      </w:r>
      <w:hyperlink r:id="rId7" w:history="1">
        <w:r w:rsidR="00210D2E" w:rsidRPr="00633F2A">
          <w:rPr>
            <w:rStyle w:val="Hyperlink"/>
            <w:rFonts w:asciiTheme="minorHAnsi" w:hAnsiTheme="minorHAnsi" w:cstheme="minorHAnsi"/>
            <w:noProof/>
            <w:sz w:val="22"/>
            <w:szCs w:val="22"/>
            <w:lang w:val="de-CH"/>
          </w:rPr>
          <w:t>www.zaehnteschuer.ch</w:t>
        </w:r>
      </w:hyperlink>
      <w:r w:rsidR="00210D2E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</w:t>
      </w:r>
    </w:p>
    <w:p w14:paraId="0570894F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</w:p>
    <w:p w14:paraId="4950418A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3.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</w:r>
      <w:r w:rsidRPr="00DE1C0C">
        <w:rPr>
          <w:rFonts w:asciiTheme="minorHAnsi" w:hAnsiTheme="minorHAnsi" w:cstheme="minorHAnsi"/>
          <w:i/>
          <w:noProof/>
          <w:sz w:val="22"/>
          <w:szCs w:val="22"/>
          <w:lang w:val="de-CH"/>
        </w:rPr>
        <w:t>Vernissage:</w:t>
      </w:r>
    </w:p>
    <w:p w14:paraId="26EF1A8F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  <w:t>Die Kosten für einen einfachen Apéro übernimmt die KKZ.</w:t>
      </w:r>
    </w:p>
    <w:p w14:paraId="3DDAA81B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  <w:t>Laudatio und musikalischer Beitrag ist Sache der Künstlerschaft.</w:t>
      </w:r>
    </w:p>
    <w:p w14:paraId="086FEA94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</w:p>
    <w:p w14:paraId="4886F047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4.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</w:r>
      <w:r w:rsidRPr="00DE1C0C">
        <w:rPr>
          <w:rFonts w:asciiTheme="minorHAnsi" w:hAnsiTheme="minorHAnsi" w:cstheme="minorHAnsi"/>
          <w:i/>
          <w:noProof/>
          <w:sz w:val="22"/>
          <w:szCs w:val="22"/>
          <w:lang w:val="de-CH"/>
        </w:rPr>
        <w:t>Aufsicht</w:t>
      </w:r>
      <w:r w:rsidR="00760800"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:</w:t>
      </w:r>
    </w:p>
    <w:p w14:paraId="7BBCBCB0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  <w:t>Während den Öffnungszeiten der Ausstellung ist ein Mitglied der KKZ anwesend.</w:t>
      </w:r>
    </w:p>
    <w:p w14:paraId="129FB788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</w:p>
    <w:p w14:paraId="14509F2C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i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5.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</w:r>
      <w:r w:rsidRPr="00DE1C0C">
        <w:rPr>
          <w:rFonts w:asciiTheme="minorHAnsi" w:hAnsiTheme="minorHAnsi" w:cstheme="minorHAnsi"/>
          <w:i/>
          <w:noProof/>
          <w:sz w:val="22"/>
          <w:szCs w:val="22"/>
          <w:lang w:val="de-CH"/>
        </w:rPr>
        <w:t>Angaben zu den Exponaten:</w:t>
      </w:r>
    </w:p>
    <w:p w14:paraId="73F70863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  <w:t>Nummerierung</w:t>
      </w:r>
      <w:r w:rsidR="00F26B50">
        <w:rPr>
          <w:rFonts w:asciiTheme="minorHAnsi" w:hAnsiTheme="minorHAnsi" w:cstheme="minorHAnsi"/>
          <w:noProof/>
          <w:sz w:val="22"/>
          <w:szCs w:val="22"/>
          <w:lang w:val="de-CH"/>
        </w:rPr>
        <w:t>,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Titel</w:t>
      </w:r>
      <w:r w:rsidR="00F26B50">
        <w:rPr>
          <w:rFonts w:asciiTheme="minorHAnsi" w:hAnsiTheme="minorHAnsi" w:cstheme="minorHAnsi"/>
          <w:noProof/>
          <w:sz w:val="22"/>
          <w:szCs w:val="22"/>
          <w:lang w:val="de-CH"/>
        </w:rPr>
        <w:t>,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</w:t>
      </w:r>
      <w:r w:rsidR="000F6663">
        <w:rPr>
          <w:rFonts w:asciiTheme="minorHAnsi" w:hAnsiTheme="minorHAnsi" w:cstheme="minorHAnsi"/>
          <w:noProof/>
          <w:sz w:val="22"/>
          <w:szCs w:val="22"/>
          <w:lang w:val="de-CH"/>
        </w:rPr>
        <w:t>Jahr</w:t>
      </w:r>
      <w:r w:rsidR="00F26B50">
        <w:rPr>
          <w:rFonts w:asciiTheme="minorHAnsi" w:hAnsiTheme="minorHAnsi" w:cstheme="minorHAnsi"/>
          <w:noProof/>
          <w:sz w:val="22"/>
          <w:szCs w:val="22"/>
          <w:lang w:val="de-CH"/>
        </w:rPr>
        <w:t>,</w:t>
      </w:r>
      <w:r w:rsidR="000F6663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Technik/Medien</w:t>
      </w:r>
      <w:r w:rsidR="00F26B50">
        <w:rPr>
          <w:rFonts w:asciiTheme="minorHAnsi" w:hAnsiTheme="minorHAnsi" w:cstheme="minorHAnsi"/>
          <w:noProof/>
          <w:sz w:val="22"/>
          <w:szCs w:val="22"/>
          <w:lang w:val="de-CH"/>
        </w:rPr>
        <w:t>,</w:t>
      </w:r>
      <w:r w:rsidR="000F6663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</w:t>
      </w:r>
      <w:r w:rsidR="00F26B50">
        <w:rPr>
          <w:rFonts w:asciiTheme="minorHAnsi" w:hAnsiTheme="minorHAnsi" w:cstheme="minorHAnsi"/>
          <w:noProof/>
          <w:sz w:val="22"/>
          <w:szCs w:val="22"/>
          <w:lang w:val="de-CH"/>
        </w:rPr>
        <w:t>Masse,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Preis.</w:t>
      </w:r>
    </w:p>
    <w:p w14:paraId="6709C103" w14:textId="58DF535A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  <w:t xml:space="preserve">Preisliste </w:t>
      </w:r>
      <w:r w:rsidR="007D15E5"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und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Preisschilder erstellt </w:t>
      </w:r>
      <w:r w:rsidR="00210D2E">
        <w:rPr>
          <w:rFonts w:asciiTheme="minorHAnsi" w:hAnsiTheme="minorHAnsi" w:cstheme="minorHAnsi"/>
          <w:noProof/>
          <w:sz w:val="22"/>
          <w:szCs w:val="22"/>
          <w:lang w:val="de-CH"/>
        </w:rPr>
        <w:t>die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Künstlerschaft. Variante nach Absprache.</w:t>
      </w:r>
    </w:p>
    <w:p w14:paraId="7C3E8473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  <w:t>Die KKZ führt pro Aussteller eine Verkaufsliste und stellt die Verkaufs-Verträge aus.</w:t>
      </w:r>
    </w:p>
    <w:p w14:paraId="056C335B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</w:p>
    <w:p w14:paraId="22FADC0A" w14:textId="77777777" w:rsidR="00164DCD" w:rsidRDefault="00164DCD">
      <w:pPr>
        <w:rPr>
          <w:rFonts w:cstheme="minorHAnsi"/>
          <w:noProof/>
          <w:sz w:val="22"/>
          <w:szCs w:val="22"/>
          <w:lang w:eastAsia="de-DE"/>
        </w:rPr>
      </w:pPr>
      <w:r>
        <w:rPr>
          <w:rFonts w:cstheme="minorHAnsi"/>
          <w:noProof/>
          <w:sz w:val="22"/>
          <w:szCs w:val="22"/>
        </w:rPr>
        <w:br w:type="page"/>
      </w:r>
    </w:p>
    <w:p w14:paraId="0CD82508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lastRenderedPageBreak/>
        <w:t>6.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  <w:t xml:space="preserve">Die Gemeinde Oberrohrdorf übernimmt keine Haftung für das Ausstellungsgut. </w:t>
      </w:r>
      <w:r w:rsidR="00F26B50">
        <w:rPr>
          <w:rFonts w:asciiTheme="minorHAnsi" w:hAnsiTheme="minorHAnsi" w:cstheme="minorHAnsi"/>
          <w:noProof/>
          <w:sz w:val="22"/>
          <w:szCs w:val="22"/>
          <w:lang w:val="de-CH"/>
        </w:rPr>
        <w:br/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Der Künstlerschaft wird empfohlen, eine entsprechende Versicherung abzuschliessen.</w:t>
      </w:r>
    </w:p>
    <w:p w14:paraId="5B115CA0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</w:p>
    <w:p w14:paraId="441B5338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7.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</w:r>
      <w:r w:rsidRPr="00DE1C0C">
        <w:rPr>
          <w:rFonts w:asciiTheme="minorHAnsi" w:hAnsiTheme="minorHAnsi" w:cstheme="minorHAnsi"/>
          <w:i/>
          <w:noProof/>
          <w:sz w:val="22"/>
          <w:szCs w:val="22"/>
          <w:lang w:val="de-CH"/>
        </w:rPr>
        <w:t>Abrechnung</w:t>
      </w:r>
      <w:r w:rsidR="00E54C31" w:rsidRPr="00DE1C0C">
        <w:rPr>
          <w:rFonts w:asciiTheme="minorHAnsi" w:hAnsiTheme="minorHAnsi" w:cstheme="minorHAnsi"/>
          <w:i/>
          <w:noProof/>
          <w:sz w:val="22"/>
          <w:szCs w:val="22"/>
          <w:lang w:val="de-CH"/>
        </w:rPr>
        <w:t>:</w:t>
      </w:r>
    </w:p>
    <w:p w14:paraId="6754772A" w14:textId="04DD8F81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  <w:t>Die Kommission zugunsten der Gemeinde beträgt 20% des Verkaufspreises.</w:t>
      </w:r>
      <w:r w:rsidR="00771D47"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Die Abrechnung erfolgt durch die Finanzverwaltung der Gemeinde Oberrohrdorf.</w:t>
      </w:r>
      <w:r w:rsidR="00771D47"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Die Künstlerschaft wird </w:t>
      </w:r>
      <w:r w:rsidR="00771D47"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br/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30 Tage nach Schluss der Ausstellung, spätestens nach Eingang aller Zahlungen, ausbezahlt. (Bank- Postverbindung </w:t>
      </w:r>
      <w:r w:rsidR="00210D2E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unten 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angeben)</w:t>
      </w:r>
      <w:r w:rsidR="00771D47"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Die Gemeinde übernimmt keine Haftung für die Zahlungsfähigkeit der Käufer.</w:t>
      </w:r>
    </w:p>
    <w:p w14:paraId="2E6C6EB6" w14:textId="77777777" w:rsidR="001A6B41" w:rsidRPr="00DE1C0C" w:rsidRDefault="001A6B41" w:rsidP="00D34ACF">
      <w:pPr>
        <w:tabs>
          <w:tab w:val="left" w:pos="740"/>
        </w:tabs>
        <w:spacing w:line="280" w:lineRule="exact"/>
        <w:ind w:left="426" w:hanging="437"/>
        <w:rPr>
          <w:rFonts w:cstheme="minorHAnsi"/>
          <w:noProof/>
          <w:sz w:val="22"/>
          <w:szCs w:val="22"/>
        </w:rPr>
      </w:pPr>
    </w:p>
    <w:p w14:paraId="10DFF78A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i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8.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</w:r>
      <w:r w:rsidRPr="00DE1C0C">
        <w:rPr>
          <w:rFonts w:asciiTheme="minorHAnsi" w:hAnsiTheme="minorHAnsi" w:cstheme="minorHAnsi"/>
          <w:i/>
          <w:noProof/>
          <w:sz w:val="22"/>
          <w:szCs w:val="22"/>
          <w:lang w:val="de-CH"/>
        </w:rPr>
        <w:t>Räumung des Saals</w:t>
      </w:r>
      <w:r w:rsidR="00E54C31" w:rsidRPr="00DE1C0C">
        <w:rPr>
          <w:rFonts w:asciiTheme="minorHAnsi" w:hAnsiTheme="minorHAnsi" w:cstheme="minorHAnsi"/>
          <w:i/>
          <w:noProof/>
          <w:sz w:val="22"/>
          <w:szCs w:val="22"/>
          <w:lang w:val="de-CH"/>
        </w:rPr>
        <w:t>:</w:t>
      </w:r>
    </w:p>
    <w:p w14:paraId="7B281E2E" w14:textId="4CC2A6C9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i/>
          <w:noProof/>
          <w:sz w:val="22"/>
          <w:szCs w:val="22"/>
          <w:lang w:val="de-CH"/>
        </w:rPr>
        <w:tab/>
      </w:r>
      <w:r w:rsidR="00FA0464">
        <w:rPr>
          <w:rFonts w:asciiTheme="minorHAnsi" w:hAnsiTheme="minorHAnsi" w:cstheme="minorHAnsi"/>
          <w:noProof/>
          <w:sz w:val="22"/>
          <w:szCs w:val="22"/>
          <w:lang w:val="de-CH"/>
        </w:rPr>
        <w:t>Samstag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nach Finissage, ev</w:t>
      </w:r>
      <w:r w:rsidR="00210D2E">
        <w:rPr>
          <w:rFonts w:asciiTheme="minorHAnsi" w:hAnsiTheme="minorHAnsi" w:cstheme="minorHAnsi"/>
          <w:noProof/>
          <w:sz w:val="22"/>
          <w:szCs w:val="22"/>
          <w:lang w:val="de-CH"/>
        </w:rPr>
        <w:t>tl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. Montag, nach Absprache mit Hauswart</w:t>
      </w:r>
      <w:r w:rsidR="00F110B1">
        <w:rPr>
          <w:rFonts w:asciiTheme="minorHAnsi" w:hAnsiTheme="minorHAnsi" w:cstheme="minorHAnsi"/>
          <w:noProof/>
          <w:sz w:val="22"/>
          <w:szCs w:val="22"/>
          <w:lang w:val="de-CH"/>
        </w:rPr>
        <w:t>.</w:t>
      </w:r>
    </w:p>
    <w:p w14:paraId="4D1ABBA1" w14:textId="77777777" w:rsidR="001A6B41" w:rsidRPr="00DE1C0C" w:rsidRDefault="001A6B41" w:rsidP="00D34ACF">
      <w:pPr>
        <w:tabs>
          <w:tab w:val="left" w:pos="740"/>
        </w:tabs>
        <w:spacing w:line="280" w:lineRule="exact"/>
        <w:ind w:left="426" w:hanging="437"/>
        <w:rPr>
          <w:rFonts w:cstheme="minorHAnsi"/>
          <w:noProof/>
          <w:sz w:val="22"/>
          <w:szCs w:val="22"/>
        </w:rPr>
      </w:pPr>
    </w:p>
    <w:p w14:paraId="159CDF24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i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9.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</w:r>
      <w:r w:rsidRPr="00DE1C0C">
        <w:rPr>
          <w:rFonts w:asciiTheme="minorHAnsi" w:hAnsiTheme="minorHAnsi" w:cstheme="minorHAnsi"/>
          <w:i/>
          <w:noProof/>
          <w:sz w:val="22"/>
          <w:szCs w:val="22"/>
          <w:lang w:val="de-CH"/>
        </w:rPr>
        <w:t>Öffnungszeiten der Ausstellung:</w:t>
      </w:r>
    </w:p>
    <w:p w14:paraId="3E291EC7" w14:textId="77777777" w:rsidR="001A6B41" w:rsidRPr="00DE1C0C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i/>
          <w:noProof/>
          <w:sz w:val="22"/>
          <w:szCs w:val="22"/>
          <w:lang w:val="de-CH"/>
        </w:rPr>
        <w:tab/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gemäss Flyer</w:t>
      </w:r>
    </w:p>
    <w:p w14:paraId="4A8E82B2" w14:textId="77777777" w:rsidR="001A6B41" w:rsidRPr="00DE1C0C" w:rsidRDefault="001A6B41" w:rsidP="00D34ACF">
      <w:pPr>
        <w:tabs>
          <w:tab w:val="left" w:pos="740"/>
        </w:tabs>
        <w:spacing w:line="280" w:lineRule="exact"/>
        <w:ind w:left="426" w:hanging="437"/>
        <w:rPr>
          <w:rFonts w:cstheme="minorHAnsi"/>
          <w:noProof/>
          <w:sz w:val="22"/>
          <w:szCs w:val="22"/>
        </w:rPr>
      </w:pPr>
    </w:p>
    <w:p w14:paraId="5838CEAA" w14:textId="77777777" w:rsidR="001A6B41" w:rsidRDefault="001A6B4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>10.</w:t>
      </w:r>
      <w:r w:rsidRPr="00DE1C0C">
        <w:rPr>
          <w:rFonts w:asciiTheme="minorHAnsi" w:hAnsiTheme="minorHAnsi" w:cstheme="minorHAnsi"/>
          <w:noProof/>
          <w:sz w:val="22"/>
          <w:szCs w:val="22"/>
          <w:lang w:val="de-CH"/>
        </w:rPr>
        <w:tab/>
      </w:r>
      <w:r w:rsidR="00F110B1" w:rsidRPr="009F6AD2">
        <w:rPr>
          <w:rFonts w:asciiTheme="minorHAnsi" w:hAnsiTheme="minorHAnsi" w:cstheme="minorHAnsi"/>
          <w:i/>
          <w:iCs/>
          <w:noProof/>
          <w:sz w:val="22"/>
          <w:szCs w:val="22"/>
          <w:lang w:val="de-CH"/>
        </w:rPr>
        <w:t>Organisation</w:t>
      </w:r>
      <w:r w:rsidR="009F6AD2">
        <w:rPr>
          <w:rFonts w:asciiTheme="minorHAnsi" w:hAnsiTheme="minorHAnsi" w:cstheme="minorHAnsi"/>
          <w:i/>
          <w:iCs/>
          <w:noProof/>
          <w:sz w:val="22"/>
          <w:szCs w:val="22"/>
          <w:lang w:val="de-CH"/>
        </w:rPr>
        <w:t>:</w:t>
      </w:r>
    </w:p>
    <w:p w14:paraId="165D2E18" w14:textId="77777777" w:rsidR="00F110B1" w:rsidRDefault="00F110B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>
        <w:rPr>
          <w:rFonts w:asciiTheme="minorHAnsi" w:hAnsiTheme="minorHAnsi" w:cstheme="minorHAnsi"/>
          <w:noProof/>
          <w:sz w:val="22"/>
          <w:szCs w:val="22"/>
          <w:lang w:val="de-CH"/>
        </w:rPr>
        <w:tab/>
      </w:r>
      <w:r w:rsidRPr="00F110B1">
        <w:rPr>
          <w:rFonts w:asciiTheme="minorHAnsi" w:hAnsiTheme="minorHAnsi" w:cstheme="minorHAnsi"/>
          <w:noProof/>
          <w:sz w:val="22"/>
          <w:szCs w:val="22"/>
          <w:lang w:val="de-CH"/>
        </w:rPr>
        <w:t>Die TO</w:t>
      </w:r>
      <w:r w:rsidR="00D34ACF">
        <w:rPr>
          <w:rFonts w:asciiTheme="minorHAnsi" w:hAnsiTheme="minorHAnsi" w:cstheme="minorHAnsi"/>
          <w:noProof/>
          <w:sz w:val="22"/>
          <w:szCs w:val="22"/>
          <w:lang w:val="de-CH"/>
        </w:rPr>
        <w:t>-</w:t>
      </w:r>
      <w:r w:rsidRPr="00F110B1">
        <w:rPr>
          <w:rFonts w:asciiTheme="minorHAnsi" w:hAnsiTheme="minorHAnsi" w:cstheme="minorHAnsi"/>
          <w:noProof/>
          <w:sz w:val="22"/>
          <w:szCs w:val="22"/>
          <w:lang w:val="de-CH"/>
        </w:rPr>
        <w:t>DO-Liste, die der</w:t>
      </w:r>
      <w:r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Künstlerschaft abgegeben wird, enthält alle verbindlichen Termine und Aufgaben.</w:t>
      </w:r>
    </w:p>
    <w:p w14:paraId="0FBE1C7F" w14:textId="77777777" w:rsidR="00F110B1" w:rsidRDefault="00F110B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</w:p>
    <w:p w14:paraId="0B57FC72" w14:textId="77777777" w:rsidR="00F110B1" w:rsidRDefault="00F110B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noProof/>
          <w:sz w:val="22"/>
          <w:szCs w:val="22"/>
          <w:lang w:val="de-CH"/>
        </w:rPr>
      </w:pPr>
      <w:r>
        <w:rPr>
          <w:rFonts w:asciiTheme="minorHAnsi" w:hAnsiTheme="minorHAnsi" w:cstheme="minorHAnsi"/>
          <w:noProof/>
          <w:sz w:val="22"/>
          <w:szCs w:val="22"/>
          <w:lang w:val="de-CH"/>
        </w:rPr>
        <w:t>11.</w:t>
      </w:r>
      <w:r>
        <w:rPr>
          <w:rFonts w:asciiTheme="minorHAnsi" w:hAnsiTheme="minorHAnsi" w:cstheme="minorHAnsi"/>
          <w:noProof/>
          <w:sz w:val="22"/>
          <w:szCs w:val="22"/>
          <w:lang w:val="de-CH"/>
        </w:rPr>
        <w:tab/>
      </w:r>
      <w:r w:rsidRPr="009F6AD2">
        <w:rPr>
          <w:rFonts w:asciiTheme="minorHAnsi" w:hAnsiTheme="minorHAnsi" w:cstheme="minorHAnsi"/>
          <w:i/>
          <w:iCs/>
          <w:noProof/>
          <w:sz w:val="22"/>
          <w:szCs w:val="22"/>
          <w:lang w:val="de-CH"/>
        </w:rPr>
        <w:t>Ausstellungsinhalte</w:t>
      </w:r>
      <w:r w:rsidR="009F6AD2">
        <w:rPr>
          <w:rFonts w:asciiTheme="minorHAnsi" w:hAnsiTheme="minorHAnsi" w:cstheme="minorHAnsi"/>
          <w:i/>
          <w:iCs/>
          <w:noProof/>
          <w:sz w:val="22"/>
          <w:szCs w:val="22"/>
          <w:lang w:val="de-CH"/>
        </w:rPr>
        <w:t>:</w:t>
      </w:r>
    </w:p>
    <w:p w14:paraId="497C5FC1" w14:textId="77777777" w:rsidR="00F110B1" w:rsidRPr="00F110B1" w:rsidRDefault="00F110B1" w:rsidP="00D34ACF">
      <w:pPr>
        <w:pStyle w:val="p6"/>
        <w:tabs>
          <w:tab w:val="left" w:pos="740"/>
        </w:tabs>
        <w:spacing w:line="280" w:lineRule="exact"/>
        <w:ind w:left="426" w:hanging="437"/>
        <w:rPr>
          <w:rFonts w:asciiTheme="minorHAnsi" w:hAnsiTheme="minorHAnsi" w:cstheme="minorHAnsi"/>
          <w:i/>
          <w:noProof/>
          <w:sz w:val="22"/>
          <w:szCs w:val="22"/>
          <w:lang w:val="de-CH"/>
        </w:rPr>
      </w:pPr>
      <w:r>
        <w:rPr>
          <w:rFonts w:asciiTheme="minorHAnsi" w:hAnsiTheme="minorHAnsi" w:cstheme="minorHAnsi"/>
          <w:noProof/>
          <w:sz w:val="22"/>
          <w:szCs w:val="22"/>
          <w:lang w:val="de-CH"/>
        </w:rPr>
        <w:tab/>
        <w:t>Die Künstlerschaft stellt keine Werke mit sexistischen</w:t>
      </w:r>
      <w:r w:rsidR="00FA479F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, </w:t>
      </w:r>
      <w:r>
        <w:rPr>
          <w:rFonts w:asciiTheme="minorHAnsi" w:hAnsiTheme="minorHAnsi" w:cstheme="minorHAnsi"/>
          <w:noProof/>
          <w:sz w:val="22"/>
          <w:szCs w:val="22"/>
          <w:lang w:val="de-CH"/>
        </w:rPr>
        <w:t>rassistischen</w:t>
      </w:r>
      <w:r w:rsidR="00FA479F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und diskriminierenden</w:t>
      </w:r>
      <w:r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Inhalten aus, auch keine, die gegen die </w:t>
      </w:r>
      <w:r w:rsidR="00FA479F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rechtlichen, </w:t>
      </w:r>
      <w:r>
        <w:rPr>
          <w:rFonts w:asciiTheme="minorHAnsi" w:hAnsiTheme="minorHAnsi" w:cstheme="minorHAnsi"/>
          <w:noProof/>
          <w:sz w:val="22"/>
          <w:szCs w:val="22"/>
          <w:lang w:val="de-CH"/>
        </w:rPr>
        <w:t>religiöse</w:t>
      </w:r>
      <w:r w:rsidR="00FA479F">
        <w:rPr>
          <w:rFonts w:asciiTheme="minorHAnsi" w:hAnsiTheme="minorHAnsi" w:cstheme="minorHAnsi"/>
          <w:noProof/>
          <w:sz w:val="22"/>
          <w:szCs w:val="22"/>
          <w:lang w:val="de-CH"/>
        </w:rPr>
        <w:t>n</w:t>
      </w:r>
      <w:r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und ethische</w:t>
      </w:r>
      <w:r w:rsidR="00FA479F">
        <w:rPr>
          <w:rFonts w:asciiTheme="minorHAnsi" w:hAnsiTheme="minorHAnsi" w:cstheme="minorHAnsi"/>
          <w:noProof/>
          <w:sz w:val="22"/>
          <w:szCs w:val="22"/>
          <w:lang w:val="de-CH"/>
        </w:rPr>
        <w:t>n</w:t>
      </w:r>
      <w:r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 Werte </w:t>
      </w:r>
      <w:r w:rsidR="006738D8"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unseres Landes </w:t>
      </w:r>
      <w:r>
        <w:rPr>
          <w:rFonts w:asciiTheme="minorHAnsi" w:hAnsiTheme="minorHAnsi" w:cstheme="minorHAnsi"/>
          <w:noProof/>
          <w:sz w:val="22"/>
          <w:szCs w:val="22"/>
          <w:lang w:val="de-CH"/>
        </w:rPr>
        <w:t xml:space="preserve">verstossen. </w:t>
      </w:r>
    </w:p>
    <w:p w14:paraId="43724DBF" w14:textId="77777777" w:rsidR="001A3D30" w:rsidRPr="00F110B1" w:rsidRDefault="001A3D30" w:rsidP="00D34ACF">
      <w:pPr>
        <w:spacing w:line="280" w:lineRule="exact"/>
        <w:rPr>
          <w:rFonts w:cstheme="minorHAnsi"/>
          <w:bCs/>
          <w:noProof/>
          <w:color w:val="000000" w:themeColor="text1"/>
          <w:sz w:val="22"/>
          <w:szCs w:val="22"/>
        </w:rPr>
      </w:pPr>
    </w:p>
    <w:p w14:paraId="131D820A" w14:textId="77777777" w:rsidR="00E54C31" w:rsidRDefault="00E54C31" w:rsidP="00D34ACF">
      <w:pPr>
        <w:spacing w:line="280" w:lineRule="exact"/>
        <w:rPr>
          <w:rFonts w:cstheme="minorHAnsi"/>
          <w:bCs/>
          <w:noProof/>
          <w:color w:val="000000" w:themeColor="text1"/>
          <w:sz w:val="22"/>
          <w:szCs w:val="22"/>
        </w:rPr>
      </w:pPr>
    </w:p>
    <w:p w14:paraId="6E127174" w14:textId="77777777" w:rsidR="00D34ACF" w:rsidRDefault="00D34ACF" w:rsidP="00D34ACF">
      <w:pPr>
        <w:spacing w:line="280" w:lineRule="exact"/>
        <w:rPr>
          <w:rFonts w:cstheme="minorHAnsi"/>
          <w:bCs/>
          <w:noProof/>
          <w:color w:val="000000" w:themeColor="text1"/>
          <w:sz w:val="22"/>
          <w:szCs w:val="22"/>
        </w:rPr>
      </w:pPr>
    </w:p>
    <w:p w14:paraId="54975558" w14:textId="77777777" w:rsidR="00B25F6B" w:rsidRPr="00F110B1" w:rsidRDefault="00B25F6B" w:rsidP="00D34ACF">
      <w:pPr>
        <w:spacing w:line="280" w:lineRule="exact"/>
        <w:rPr>
          <w:rFonts w:cstheme="minorHAnsi"/>
          <w:bCs/>
          <w:noProof/>
          <w:color w:val="000000" w:themeColor="text1"/>
          <w:sz w:val="22"/>
          <w:szCs w:val="22"/>
        </w:rPr>
      </w:pPr>
    </w:p>
    <w:p w14:paraId="4CB1E184" w14:textId="77777777" w:rsidR="001A3D30" w:rsidRPr="00F110B1" w:rsidRDefault="001A3D30" w:rsidP="00D34ACF">
      <w:pPr>
        <w:spacing w:line="280" w:lineRule="exact"/>
        <w:rPr>
          <w:rFonts w:cstheme="minorHAnsi"/>
          <w:bCs/>
          <w:noProof/>
          <w:color w:val="000000" w:themeColor="text1"/>
          <w:sz w:val="22"/>
          <w:szCs w:val="22"/>
        </w:rPr>
      </w:pPr>
    </w:p>
    <w:p w14:paraId="5F2568E8" w14:textId="77777777" w:rsidR="001A3D30" w:rsidRPr="00DE1C0C" w:rsidRDefault="00E54C31" w:rsidP="00D34ACF">
      <w:pPr>
        <w:tabs>
          <w:tab w:val="left" w:pos="3828"/>
          <w:tab w:val="left" w:pos="6521"/>
        </w:tabs>
        <w:spacing w:line="280" w:lineRule="exact"/>
        <w:rPr>
          <w:rFonts w:cstheme="minorHAnsi"/>
          <w:i/>
          <w:iCs/>
          <w:noProof/>
          <w:color w:val="000000" w:themeColor="text1"/>
          <w:sz w:val="18"/>
          <w:szCs w:val="18"/>
        </w:rPr>
      </w:pPr>
      <w:r w:rsidRPr="00DE1C0C">
        <w:rPr>
          <w:rFonts w:cstheme="minorHAnsi"/>
          <w:b/>
          <w:i/>
          <w:iCs/>
          <w:noProof/>
          <w:color w:val="000000" w:themeColor="text1"/>
          <w:sz w:val="18"/>
          <w:szCs w:val="18"/>
        </w:rPr>
        <w:t>Die Künstlerschaft</w:t>
      </w:r>
      <w:r w:rsidR="001A3D30" w:rsidRPr="00DE1C0C">
        <w:rPr>
          <w:rFonts w:cstheme="minorHAnsi"/>
          <w:bCs/>
          <w:i/>
          <w:iCs/>
          <w:noProof/>
          <w:color w:val="000000" w:themeColor="text1"/>
          <w:sz w:val="18"/>
          <w:szCs w:val="18"/>
        </w:rPr>
        <w:tab/>
      </w:r>
      <w:r w:rsidR="00667F74" w:rsidRPr="00DE1C0C">
        <w:rPr>
          <w:rFonts w:cstheme="minorHAnsi"/>
          <w:b/>
          <w:bCs/>
          <w:i/>
          <w:iCs/>
          <w:noProof/>
          <w:color w:val="000000" w:themeColor="text1"/>
          <w:sz w:val="18"/>
          <w:szCs w:val="18"/>
        </w:rPr>
        <w:t>Der Gemeinderat</w:t>
      </w:r>
    </w:p>
    <w:p w14:paraId="393671F6" w14:textId="77777777" w:rsidR="00667F74" w:rsidRPr="00DE1C0C" w:rsidRDefault="00667F74" w:rsidP="00D34ACF">
      <w:pPr>
        <w:tabs>
          <w:tab w:val="left" w:pos="3828"/>
          <w:tab w:val="left" w:pos="6521"/>
        </w:tabs>
        <w:spacing w:line="280" w:lineRule="exact"/>
        <w:rPr>
          <w:rFonts w:cstheme="minorHAnsi"/>
          <w:i/>
          <w:iCs/>
          <w:noProof/>
          <w:color w:val="000000" w:themeColor="text1"/>
          <w:sz w:val="18"/>
          <w:szCs w:val="18"/>
        </w:rPr>
      </w:pPr>
      <w:r w:rsidRPr="00DE1C0C">
        <w:rPr>
          <w:rFonts w:cstheme="minorHAnsi"/>
          <w:i/>
          <w:iCs/>
          <w:noProof/>
          <w:color w:val="000000" w:themeColor="text1"/>
          <w:sz w:val="18"/>
          <w:szCs w:val="18"/>
        </w:rPr>
        <w:tab/>
      </w:r>
      <w:r w:rsidR="00500E2E" w:rsidRPr="00DE1C0C">
        <w:rPr>
          <w:rFonts w:cstheme="minorHAnsi"/>
          <w:i/>
          <w:iCs/>
          <w:noProof/>
          <w:color w:val="000000" w:themeColor="text1"/>
          <w:sz w:val="18"/>
          <w:szCs w:val="18"/>
        </w:rPr>
        <w:t>d</w:t>
      </w:r>
      <w:r w:rsidRPr="00DE1C0C">
        <w:rPr>
          <w:rFonts w:cstheme="minorHAnsi"/>
          <w:i/>
          <w:iCs/>
          <w:noProof/>
          <w:color w:val="000000" w:themeColor="text1"/>
          <w:sz w:val="18"/>
          <w:szCs w:val="18"/>
        </w:rPr>
        <w:t>er Gemeinde</w:t>
      </w:r>
      <w:r w:rsidR="00771D47" w:rsidRPr="00DE1C0C">
        <w:rPr>
          <w:rFonts w:cstheme="minorHAnsi"/>
          <w:i/>
          <w:iCs/>
          <w:noProof/>
          <w:color w:val="000000" w:themeColor="text1"/>
          <w:sz w:val="18"/>
          <w:szCs w:val="18"/>
        </w:rPr>
        <w:t>ammann</w:t>
      </w:r>
      <w:r w:rsidR="006C116E" w:rsidRPr="00DE1C0C">
        <w:rPr>
          <w:rFonts w:cstheme="minorHAnsi"/>
          <w:i/>
          <w:iCs/>
          <w:noProof/>
          <w:color w:val="000000" w:themeColor="text1"/>
          <w:sz w:val="18"/>
          <w:szCs w:val="18"/>
        </w:rPr>
        <w:t>:</w:t>
      </w:r>
      <w:r w:rsidR="00500E2E" w:rsidRPr="00DE1C0C">
        <w:rPr>
          <w:rFonts w:cstheme="minorHAnsi"/>
          <w:i/>
          <w:iCs/>
          <w:noProof/>
          <w:color w:val="000000" w:themeColor="text1"/>
          <w:sz w:val="18"/>
          <w:szCs w:val="18"/>
        </w:rPr>
        <w:tab/>
        <w:t>der Schreiber</w:t>
      </w:r>
      <w:r w:rsidR="006C116E" w:rsidRPr="00DE1C0C">
        <w:rPr>
          <w:rFonts w:cstheme="minorHAnsi"/>
          <w:i/>
          <w:iCs/>
          <w:noProof/>
          <w:color w:val="000000" w:themeColor="text1"/>
          <w:sz w:val="18"/>
          <w:szCs w:val="18"/>
        </w:rPr>
        <w:t>:</w:t>
      </w:r>
    </w:p>
    <w:p w14:paraId="78BEB07F" w14:textId="77777777" w:rsidR="00D34ACF" w:rsidRPr="00DE1C0C" w:rsidRDefault="00D34ACF" w:rsidP="00D34ACF">
      <w:pPr>
        <w:tabs>
          <w:tab w:val="left" w:pos="3828"/>
          <w:tab w:val="left" w:pos="6521"/>
        </w:tabs>
        <w:spacing w:line="280" w:lineRule="exact"/>
        <w:rPr>
          <w:rFonts w:cstheme="minorHAnsi"/>
          <w:i/>
          <w:iCs/>
          <w:noProof/>
          <w:color w:val="000000" w:themeColor="text1"/>
          <w:sz w:val="22"/>
          <w:szCs w:val="22"/>
        </w:rPr>
      </w:pPr>
    </w:p>
    <w:p w14:paraId="4685F8F0" w14:textId="77777777" w:rsidR="00643910" w:rsidRPr="00DE1C0C" w:rsidRDefault="00643910" w:rsidP="00D34ACF">
      <w:pPr>
        <w:tabs>
          <w:tab w:val="left" w:pos="3828"/>
          <w:tab w:val="left" w:pos="6521"/>
        </w:tabs>
        <w:spacing w:line="280" w:lineRule="exact"/>
        <w:rPr>
          <w:rFonts w:cstheme="minorHAnsi"/>
          <w:i/>
          <w:iCs/>
          <w:noProof/>
          <w:color w:val="000000" w:themeColor="text1"/>
          <w:sz w:val="22"/>
          <w:szCs w:val="22"/>
        </w:rPr>
      </w:pPr>
    </w:p>
    <w:p w14:paraId="1CABF252" w14:textId="77777777" w:rsidR="00643910" w:rsidRPr="00D34ACF" w:rsidRDefault="00661850" w:rsidP="00D34ACF">
      <w:pPr>
        <w:tabs>
          <w:tab w:val="left" w:pos="3828"/>
          <w:tab w:val="left" w:pos="6521"/>
        </w:tabs>
        <w:spacing w:line="280" w:lineRule="exact"/>
        <w:rPr>
          <w:rFonts w:cstheme="minorHAnsi"/>
          <w:i/>
          <w:iCs/>
          <w:noProof/>
          <w:color w:val="000000" w:themeColor="text1"/>
          <w:sz w:val="11"/>
          <w:szCs w:val="11"/>
        </w:rPr>
      </w:pPr>
      <w:r w:rsidRPr="00DE1C0C">
        <w:rPr>
          <w:rFonts w:cstheme="minorHAnsi"/>
          <w:i/>
          <w:iCs/>
          <w:noProof/>
          <w:color w:val="000000" w:themeColor="text1"/>
          <w:sz w:val="11"/>
          <w:szCs w:val="11"/>
        </w:rPr>
        <w:t>_______________________________________</w:t>
      </w:r>
      <w:r w:rsidR="006C116E" w:rsidRPr="00DE1C0C">
        <w:rPr>
          <w:rFonts w:cstheme="minorHAnsi"/>
          <w:i/>
          <w:iCs/>
          <w:noProof/>
          <w:color w:val="000000" w:themeColor="text1"/>
          <w:sz w:val="11"/>
          <w:szCs w:val="11"/>
        </w:rPr>
        <w:t>__</w:t>
      </w:r>
      <w:r w:rsidRPr="00DE1C0C">
        <w:rPr>
          <w:rFonts w:cstheme="minorHAnsi"/>
          <w:i/>
          <w:iCs/>
          <w:noProof/>
          <w:color w:val="000000" w:themeColor="text1"/>
          <w:sz w:val="11"/>
          <w:szCs w:val="11"/>
        </w:rPr>
        <w:t>__________________</w:t>
      </w:r>
      <w:r w:rsidR="00643910" w:rsidRPr="00DE1C0C">
        <w:rPr>
          <w:rFonts w:cstheme="minorHAnsi"/>
          <w:i/>
          <w:iCs/>
          <w:noProof/>
          <w:color w:val="000000" w:themeColor="text1"/>
          <w:sz w:val="11"/>
          <w:szCs w:val="11"/>
        </w:rPr>
        <w:tab/>
        <w:t>_______________________</w:t>
      </w:r>
      <w:r w:rsidRPr="00DE1C0C">
        <w:rPr>
          <w:rFonts w:cstheme="minorHAnsi"/>
          <w:i/>
          <w:iCs/>
          <w:noProof/>
          <w:color w:val="000000" w:themeColor="text1"/>
          <w:sz w:val="11"/>
          <w:szCs w:val="11"/>
        </w:rPr>
        <w:t>_______</w:t>
      </w:r>
      <w:r w:rsidR="00500E2E" w:rsidRPr="00DE1C0C">
        <w:rPr>
          <w:rFonts w:cstheme="minorHAnsi"/>
          <w:i/>
          <w:iCs/>
          <w:noProof/>
          <w:color w:val="000000" w:themeColor="text1"/>
          <w:sz w:val="11"/>
          <w:szCs w:val="11"/>
        </w:rPr>
        <w:t>_____________</w:t>
      </w:r>
      <w:r w:rsidRPr="00DE1C0C">
        <w:rPr>
          <w:rFonts w:cstheme="minorHAnsi"/>
          <w:i/>
          <w:iCs/>
          <w:noProof/>
          <w:color w:val="000000" w:themeColor="text1"/>
          <w:sz w:val="11"/>
          <w:szCs w:val="11"/>
        </w:rPr>
        <w:t>_____________</w:t>
      </w:r>
      <w:r w:rsidR="00643910" w:rsidRPr="00DE1C0C">
        <w:rPr>
          <w:rFonts w:cstheme="minorHAnsi"/>
          <w:i/>
          <w:iCs/>
          <w:noProof/>
          <w:color w:val="000000" w:themeColor="text1"/>
          <w:sz w:val="11"/>
          <w:szCs w:val="11"/>
        </w:rPr>
        <w:t>_</w:t>
      </w:r>
      <w:r w:rsidR="006C116E" w:rsidRPr="00DE1C0C">
        <w:rPr>
          <w:rFonts w:cstheme="minorHAnsi"/>
          <w:i/>
          <w:iCs/>
          <w:noProof/>
          <w:color w:val="000000" w:themeColor="text1"/>
          <w:sz w:val="11"/>
          <w:szCs w:val="11"/>
        </w:rPr>
        <w:t>_____</w:t>
      </w:r>
      <w:r w:rsidR="00643910" w:rsidRPr="00DE1C0C">
        <w:rPr>
          <w:rFonts w:cstheme="minorHAnsi"/>
          <w:i/>
          <w:iCs/>
          <w:noProof/>
          <w:color w:val="000000" w:themeColor="text1"/>
          <w:sz w:val="11"/>
          <w:szCs w:val="11"/>
        </w:rPr>
        <w:t>__________</w:t>
      </w:r>
      <w:r w:rsidR="00500E2E" w:rsidRPr="00DE1C0C">
        <w:rPr>
          <w:rFonts w:cstheme="minorHAnsi"/>
          <w:i/>
          <w:iCs/>
          <w:noProof/>
          <w:color w:val="000000" w:themeColor="text1"/>
          <w:sz w:val="11"/>
          <w:szCs w:val="11"/>
        </w:rPr>
        <w:t>_______________</w:t>
      </w:r>
      <w:r w:rsidR="00643910" w:rsidRPr="00DE1C0C">
        <w:rPr>
          <w:rFonts w:cstheme="minorHAnsi"/>
          <w:i/>
          <w:iCs/>
          <w:noProof/>
          <w:color w:val="000000" w:themeColor="text1"/>
          <w:sz w:val="11"/>
          <w:szCs w:val="11"/>
        </w:rPr>
        <w:t>_</w:t>
      </w:r>
    </w:p>
    <w:p w14:paraId="0B7BF32F" w14:textId="77777777" w:rsidR="006C116E" w:rsidRPr="00D34ACF" w:rsidRDefault="006F6631" w:rsidP="008379CD">
      <w:pPr>
        <w:tabs>
          <w:tab w:val="left" w:pos="3828"/>
          <w:tab w:val="left" w:pos="6521"/>
        </w:tabs>
        <w:spacing w:line="240" w:lineRule="exact"/>
        <w:rPr>
          <w:rFonts w:cstheme="minorHAnsi"/>
          <w:i/>
          <w:iCs/>
          <w:noProof/>
          <w:color w:val="000000" w:themeColor="text1"/>
          <w:sz w:val="18"/>
          <w:szCs w:val="18"/>
        </w:rPr>
      </w:pPr>
      <w:r>
        <w:rPr>
          <w:rFonts w:cstheme="minorHAnsi"/>
          <w:i/>
          <w:iCs/>
          <w:noProof/>
          <w:color w:val="000000" w:themeColor="text1"/>
          <w:sz w:val="18"/>
          <w:szCs w:val="18"/>
        </w:rPr>
        <w:t xml:space="preserve">                                  </w:t>
      </w:r>
      <w:r w:rsidR="00643910" w:rsidRPr="00DE1C0C">
        <w:rPr>
          <w:rFonts w:cstheme="minorHAnsi"/>
          <w:i/>
          <w:iCs/>
          <w:noProof/>
          <w:color w:val="000000" w:themeColor="text1"/>
          <w:sz w:val="18"/>
          <w:szCs w:val="18"/>
        </w:rPr>
        <w:t xml:space="preserve">, </w:t>
      </w:r>
      <w:r w:rsidR="008379CD" w:rsidRPr="00DE1C0C">
        <w:rPr>
          <w:rFonts w:cstheme="minorHAnsi"/>
          <w:i/>
          <w:iCs/>
          <w:noProof/>
          <w:color w:val="000000" w:themeColor="text1"/>
          <w:sz w:val="18"/>
          <w:szCs w:val="18"/>
        </w:rPr>
        <w:t>den</w:t>
      </w:r>
    </w:p>
    <w:p w14:paraId="2D2CF8D0" w14:textId="77777777" w:rsidR="00D34ACF" w:rsidRPr="00DE1C0C" w:rsidRDefault="00D34ACF" w:rsidP="00D34ACF">
      <w:pPr>
        <w:tabs>
          <w:tab w:val="left" w:pos="3828"/>
          <w:tab w:val="left" w:pos="6521"/>
        </w:tabs>
        <w:spacing w:line="280" w:lineRule="exact"/>
        <w:rPr>
          <w:rFonts w:cstheme="minorHAnsi"/>
          <w:bCs/>
          <w:i/>
          <w:iCs/>
          <w:noProof/>
          <w:color w:val="000000" w:themeColor="text1"/>
          <w:sz w:val="18"/>
          <w:szCs w:val="18"/>
        </w:rPr>
      </w:pPr>
    </w:p>
    <w:p w14:paraId="315219E2" w14:textId="3202AE97" w:rsidR="00667F74" w:rsidRPr="00DE1C0C" w:rsidRDefault="00210D2E" w:rsidP="00D34ACF">
      <w:pPr>
        <w:tabs>
          <w:tab w:val="left" w:pos="3828"/>
          <w:tab w:val="left" w:pos="6521"/>
        </w:tabs>
        <w:spacing w:line="280" w:lineRule="exact"/>
        <w:rPr>
          <w:rFonts w:cstheme="minorHAnsi"/>
          <w:b/>
          <w:bCs/>
          <w:i/>
          <w:iCs/>
          <w:noProof/>
          <w:color w:val="000000" w:themeColor="text1"/>
          <w:sz w:val="18"/>
          <w:szCs w:val="18"/>
        </w:rPr>
      </w:pPr>
      <w:r>
        <w:rPr>
          <w:rFonts w:cstheme="minorHAnsi"/>
          <w:bCs/>
          <w:i/>
          <w:iCs/>
          <w:noProof/>
          <w:color w:val="000000" w:themeColor="text1"/>
          <w:sz w:val="18"/>
          <w:szCs w:val="18"/>
        </w:rPr>
        <w:t>Bankverbindung der Künstlerschaft (IBAN)</w:t>
      </w:r>
      <w:r w:rsidR="00667F74" w:rsidRPr="00DE1C0C">
        <w:rPr>
          <w:rFonts w:cstheme="minorHAnsi"/>
          <w:bCs/>
          <w:i/>
          <w:iCs/>
          <w:noProof/>
          <w:color w:val="000000" w:themeColor="text1"/>
          <w:sz w:val="18"/>
          <w:szCs w:val="18"/>
        </w:rPr>
        <w:tab/>
      </w:r>
      <w:r w:rsidR="00667F74" w:rsidRPr="00DE1C0C">
        <w:rPr>
          <w:rFonts w:cstheme="minorHAnsi"/>
          <w:b/>
          <w:bCs/>
          <w:i/>
          <w:iCs/>
          <w:noProof/>
          <w:color w:val="000000" w:themeColor="text1"/>
          <w:sz w:val="18"/>
          <w:szCs w:val="18"/>
        </w:rPr>
        <w:t>Für die Kulturkommission Zähnteschüür</w:t>
      </w:r>
    </w:p>
    <w:p w14:paraId="35B7B02B" w14:textId="77777777" w:rsidR="00667F74" w:rsidRPr="00DE1C0C" w:rsidRDefault="00667F74" w:rsidP="00D34ACF">
      <w:pPr>
        <w:tabs>
          <w:tab w:val="left" w:pos="3828"/>
          <w:tab w:val="left" w:pos="6521"/>
        </w:tabs>
        <w:spacing w:line="280" w:lineRule="exact"/>
        <w:rPr>
          <w:rFonts w:cstheme="minorHAnsi"/>
          <w:i/>
          <w:iCs/>
          <w:noProof/>
          <w:color w:val="000000" w:themeColor="text1"/>
          <w:sz w:val="22"/>
          <w:szCs w:val="22"/>
        </w:rPr>
      </w:pPr>
    </w:p>
    <w:p w14:paraId="62EE3CE2" w14:textId="77777777" w:rsidR="00D34ACF" w:rsidRPr="00DE1C0C" w:rsidRDefault="00D34ACF" w:rsidP="00D34ACF">
      <w:pPr>
        <w:tabs>
          <w:tab w:val="left" w:pos="3828"/>
          <w:tab w:val="left" w:pos="6521"/>
        </w:tabs>
        <w:spacing w:line="280" w:lineRule="exact"/>
        <w:rPr>
          <w:rFonts w:cstheme="minorHAnsi"/>
          <w:i/>
          <w:iCs/>
          <w:noProof/>
          <w:color w:val="000000" w:themeColor="text1"/>
          <w:sz w:val="22"/>
          <w:szCs w:val="22"/>
        </w:rPr>
      </w:pPr>
    </w:p>
    <w:p w14:paraId="68A28D14" w14:textId="1C0B5DC3" w:rsidR="00667F74" w:rsidRPr="00D34ACF" w:rsidRDefault="00210D2E" w:rsidP="00D34ACF">
      <w:pPr>
        <w:tabs>
          <w:tab w:val="left" w:pos="3828"/>
          <w:tab w:val="left" w:pos="6521"/>
        </w:tabs>
        <w:spacing w:line="280" w:lineRule="exact"/>
        <w:rPr>
          <w:rFonts w:cstheme="minorHAnsi"/>
          <w:i/>
          <w:iCs/>
          <w:noProof/>
          <w:color w:val="000000" w:themeColor="text1"/>
          <w:sz w:val="11"/>
          <w:szCs w:val="11"/>
        </w:rPr>
      </w:pPr>
      <w:r>
        <w:rPr>
          <w:rFonts w:cstheme="minorHAnsi"/>
          <w:i/>
          <w:iCs/>
          <w:noProof/>
          <w:color w:val="000000" w:themeColor="text1"/>
          <w:sz w:val="11"/>
          <w:szCs w:val="11"/>
        </w:rPr>
        <w:t>………………………………………………………………………………………………………………….</w:t>
      </w:r>
      <w:r w:rsidR="00667F74" w:rsidRPr="00DE1C0C">
        <w:rPr>
          <w:rFonts w:cstheme="minorHAnsi"/>
          <w:i/>
          <w:iCs/>
          <w:noProof/>
          <w:color w:val="000000" w:themeColor="text1"/>
          <w:sz w:val="11"/>
          <w:szCs w:val="11"/>
        </w:rPr>
        <w:tab/>
        <w:t>_____________________________________</w:t>
      </w:r>
      <w:r w:rsidR="006C116E" w:rsidRPr="00DE1C0C">
        <w:rPr>
          <w:rFonts w:cstheme="minorHAnsi"/>
          <w:i/>
          <w:iCs/>
          <w:noProof/>
          <w:color w:val="000000" w:themeColor="text1"/>
          <w:sz w:val="11"/>
          <w:szCs w:val="11"/>
        </w:rPr>
        <w:t>__________________</w:t>
      </w:r>
      <w:r w:rsidR="00667F74" w:rsidRPr="00DE1C0C">
        <w:rPr>
          <w:rFonts w:cstheme="minorHAnsi"/>
          <w:i/>
          <w:iCs/>
          <w:noProof/>
          <w:color w:val="000000" w:themeColor="text1"/>
          <w:sz w:val="11"/>
          <w:szCs w:val="11"/>
        </w:rPr>
        <w:t>_________________________________</w:t>
      </w:r>
    </w:p>
    <w:p w14:paraId="3F0B3672" w14:textId="77777777" w:rsidR="00667F74" w:rsidRPr="00DE1C0C" w:rsidRDefault="00667F74" w:rsidP="008379CD">
      <w:pPr>
        <w:tabs>
          <w:tab w:val="left" w:pos="3828"/>
        </w:tabs>
        <w:spacing w:line="240" w:lineRule="exact"/>
        <w:rPr>
          <w:rFonts w:cstheme="minorHAnsi"/>
          <w:i/>
          <w:iCs/>
          <w:noProof/>
          <w:color w:val="000000" w:themeColor="text1"/>
          <w:sz w:val="18"/>
          <w:szCs w:val="18"/>
        </w:rPr>
      </w:pPr>
      <w:r w:rsidRPr="00DE1C0C">
        <w:rPr>
          <w:rFonts w:cstheme="minorHAnsi"/>
          <w:i/>
          <w:iCs/>
          <w:noProof/>
          <w:color w:val="000000" w:themeColor="text1"/>
          <w:sz w:val="18"/>
          <w:szCs w:val="18"/>
        </w:rPr>
        <w:tab/>
        <w:t>Oberrohrdorf, den</w:t>
      </w:r>
      <w:r w:rsidR="00726B8E" w:rsidRPr="00DE1C0C">
        <w:rPr>
          <w:rFonts w:cstheme="minorHAnsi"/>
          <w:i/>
          <w:iCs/>
          <w:noProof/>
          <w:color w:val="000000" w:themeColor="text1"/>
          <w:sz w:val="18"/>
          <w:szCs w:val="18"/>
        </w:rPr>
        <w:t xml:space="preserve"> </w:t>
      </w:r>
    </w:p>
    <w:sectPr w:rsidR="00667F74" w:rsidRPr="00DE1C0C" w:rsidSect="004063AC">
      <w:headerReference w:type="even" r:id="rId8"/>
      <w:headerReference w:type="default" r:id="rId9"/>
      <w:footerReference w:type="default" r:id="rId10"/>
      <w:pgSz w:w="11906" w:h="16838"/>
      <w:pgMar w:top="3345" w:right="1531" w:bottom="1134" w:left="1701" w:header="0" w:footer="16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C3847" w14:textId="77777777" w:rsidR="005F5C41" w:rsidRDefault="005F5C41" w:rsidP="00FD08E0">
      <w:r>
        <w:separator/>
      </w:r>
    </w:p>
  </w:endnote>
  <w:endnote w:type="continuationSeparator" w:id="0">
    <w:p w14:paraId="313D1405" w14:textId="77777777" w:rsidR="005F5C41" w:rsidRDefault="005F5C41" w:rsidP="00FD0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0E1C3" w14:textId="77777777" w:rsidR="00FE3B1A" w:rsidRDefault="00FC02C1" w:rsidP="00C71960">
    <w:pPr>
      <w:pStyle w:val="Fuzeile"/>
    </w:pPr>
    <w:r>
      <w:rPr>
        <w:noProof/>
      </w:rPr>
      <w:drawing>
        <wp:anchor distT="0" distB="0" distL="114300" distR="114300" simplePos="0" relativeHeight="251669504" behindDoc="0" locked="0" layoutInCell="1" allowOverlap="1" wp14:anchorId="55A2B21E" wp14:editId="5D9817A4">
          <wp:simplePos x="0" y="0"/>
          <wp:positionH relativeFrom="column">
            <wp:posOffset>13205</wp:posOffset>
          </wp:positionH>
          <wp:positionV relativeFrom="paragraph">
            <wp:posOffset>696191</wp:posOffset>
          </wp:positionV>
          <wp:extent cx="1497994" cy="291465"/>
          <wp:effectExtent l="0" t="0" r="635" b="635"/>
          <wp:wrapNone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Grafik 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7994" cy="291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2595">
      <w:rPr>
        <w:noProof/>
      </w:rPr>
      <w:drawing>
        <wp:anchor distT="0" distB="0" distL="114300" distR="114300" simplePos="0" relativeHeight="251668480" behindDoc="0" locked="0" layoutInCell="1" allowOverlap="1" wp14:anchorId="2ECFDA40" wp14:editId="76F4A3C3">
          <wp:simplePos x="0" y="0"/>
          <wp:positionH relativeFrom="column">
            <wp:posOffset>4989830</wp:posOffset>
          </wp:positionH>
          <wp:positionV relativeFrom="paragraph">
            <wp:posOffset>568960</wp:posOffset>
          </wp:positionV>
          <wp:extent cx="1173480" cy="377190"/>
          <wp:effectExtent l="0" t="0" r="0" b="3810"/>
          <wp:wrapNone/>
          <wp:docPr id="13" name="Grafi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Grafik 1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480" cy="377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2B0" w:rsidRPr="006C32B0">
      <w:t xml:space="preserve"> </w:t>
    </w:r>
    <w:r w:rsidR="00AB37F1" w:rsidRPr="00AB37F1">
      <w:t xml:space="preserve"> </w:t>
    </w:r>
    <w:r w:rsidR="006C32B0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81D28" w14:textId="77777777" w:rsidR="005F5C41" w:rsidRDefault="005F5C41" w:rsidP="00FD08E0">
      <w:r>
        <w:separator/>
      </w:r>
    </w:p>
  </w:footnote>
  <w:footnote w:type="continuationSeparator" w:id="0">
    <w:p w14:paraId="53A5DE36" w14:textId="77777777" w:rsidR="005F5C41" w:rsidRDefault="005F5C41" w:rsidP="00FD0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-1201629924"/>
      <w:docPartObj>
        <w:docPartGallery w:val="Page Numbers (Top of Page)"/>
        <w:docPartUnique/>
      </w:docPartObj>
    </w:sdtPr>
    <w:sdtContent>
      <w:p w14:paraId="520C025F" w14:textId="77777777" w:rsidR="0091054D" w:rsidRDefault="0091054D" w:rsidP="00FA2316">
        <w:pPr>
          <w:pStyle w:val="Kopfzeile"/>
          <w:framePr w:wrap="none" w:vAnchor="text" w:hAnchor="margin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31C3E20A" w14:textId="77777777" w:rsidR="00FE3B1A" w:rsidRDefault="00FE3B1A" w:rsidP="0091054D">
    <w:pPr>
      <w:pStyle w:val="Kopfzeile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  <w:rFonts w:cstheme="minorHAnsi"/>
        <w:color w:val="7F7F7F" w:themeColor="text1" w:themeTint="80"/>
        <w:sz w:val="13"/>
        <w:szCs w:val="13"/>
      </w:rPr>
      <w:id w:val="1617555713"/>
      <w:docPartObj>
        <w:docPartGallery w:val="Page Numbers (Top of Page)"/>
        <w:docPartUnique/>
      </w:docPartObj>
    </w:sdtPr>
    <w:sdtEndPr>
      <w:rPr>
        <w:rStyle w:val="Seitenzahl"/>
        <w:sz w:val="15"/>
        <w:szCs w:val="15"/>
      </w:rPr>
    </w:sdtEndPr>
    <w:sdtContent>
      <w:p w14:paraId="5AE7AC08" w14:textId="570D1880" w:rsidR="00003390" w:rsidRPr="003848F7" w:rsidRDefault="00003390" w:rsidP="00003390">
        <w:pPr>
          <w:pStyle w:val="Kopfzeile"/>
          <w:framePr w:w="2771" w:h="341" w:hRule="exact" w:wrap="notBeside" w:vAnchor="page" w:hAnchor="page" w:x="1711" w:y="568"/>
          <w:rPr>
            <w:rStyle w:val="Seitenzahl"/>
            <w:rFonts w:cstheme="minorHAnsi"/>
            <w:color w:val="7F7F7F" w:themeColor="text1" w:themeTint="80"/>
            <w:sz w:val="15"/>
            <w:szCs w:val="15"/>
          </w:rPr>
        </w:pPr>
        <w:r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fldChar w:fldCharType="begin"/>
        </w:r>
        <w:r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instrText xml:space="preserve"> SAVEDATE \@ "d. MMMM yyyy" \* MERGEFORMAT </w:instrText>
        </w:r>
        <w:r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fldChar w:fldCharType="separate"/>
        </w:r>
        <w:r w:rsidR="003C4C41">
          <w:rPr>
            <w:rStyle w:val="Seitenzahl"/>
            <w:rFonts w:cstheme="minorHAnsi"/>
            <w:noProof/>
            <w:color w:val="7F7F7F" w:themeColor="text1" w:themeTint="80"/>
            <w:sz w:val="15"/>
            <w:szCs w:val="15"/>
          </w:rPr>
          <w:t>15. Januar 2025</w:t>
        </w:r>
        <w:r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fldChar w:fldCharType="end"/>
        </w:r>
        <w:r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t xml:space="preserve"> </w:t>
        </w:r>
        <w:r w:rsidRPr="003848F7"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t xml:space="preserve">/ </w:t>
        </w:r>
        <w:r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fldChar w:fldCharType="begin"/>
        </w:r>
        <w:r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instrText xml:space="preserve"> USERNAME  \* MERGEFORMAT </w:instrText>
        </w:r>
        <w:r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fldChar w:fldCharType="separate"/>
        </w:r>
        <w:r w:rsidR="00210D2E">
          <w:rPr>
            <w:rStyle w:val="Seitenzahl"/>
            <w:rFonts w:cstheme="minorHAnsi"/>
            <w:noProof/>
            <w:color w:val="7F7F7F" w:themeColor="text1" w:themeTint="80"/>
            <w:sz w:val="15"/>
            <w:szCs w:val="15"/>
          </w:rPr>
          <w:t>Guschti</w:t>
        </w:r>
        <w:r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fldChar w:fldCharType="end"/>
        </w:r>
      </w:p>
      <w:p w14:paraId="04BF89A6" w14:textId="77777777" w:rsidR="00003390" w:rsidRPr="003848F7" w:rsidRDefault="00003390" w:rsidP="00003390">
        <w:pPr>
          <w:pStyle w:val="Kopfzeile"/>
          <w:framePr w:w="2771" w:h="341" w:hRule="exact" w:wrap="notBeside" w:vAnchor="page" w:hAnchor="page" w:x="1711" w:y="568"/>
          <w:rPr>
            <w:rStyle w:val="Seitenzahl"/>
            <w:rFonts w:cstheme="minorHAnsi"/>
            <w:color w:val="7F7F7F" w:themeColor="text1" w:themeTint="80"/>
            <w:sz w:val="15"/>
            <w:szCs w:val="15"/>
          </w:rPr>
        </w:pPr>
        <w:r w:rsidRPr="003848F7"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t xml:space="preserve">Seite </w:t>
        </w:r>
        <w:r w:rsidRPr="003848F7"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fldChar w:fldCharType="begin"/>
        </w:r>
        <w:r w:rsidRPr="003848F7"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instrText xml:space="preserve"> PAGE </w:instrText>
        </w:r>
        <w:r w:rsidRPr="003848F7"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fldChar w:fldCharType="separate"/>
        </w:r>
        <w:r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t>1</w:t>
        </w:r>
        <w:r w:rsidRPr="003848F7"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fldChar w:fldCharType="end"/>
        </w:r>
        <w:r w:rsidRPr="003848F7"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t xml:space="preserve"> von </w:t>
        </w:r>
        <w:r w:rsidRPr="003848F7"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fldChar w:fldCharType="begin"/>
        </w:r>
        <w:r w:rsidRPr="003848F7"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instrText xml:space="preserve"> NUMPAGES  \* MERGEFORMAT </w:instrText>
        </w:r>
        <w:r w:rsidRPr="003848F7"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fldChar w:fldCharType="separate"/>
        </w:r>
        <w:r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t>1</w:t>
        </w:r>
        <w:r w:rsidRPr="003848F7">
          <w:rPr>
            <w:rStyle w:val="Seitenzahl"/>
            <w:rFonts w:cstheme="minorHAnsi"/>
            <w:color w:val="7F7F7F" w:themeColor="text1" w:themeTint="80"/>
            <w:sz w:val="15"/>
            <w:szCs w:val="15"/>
          </w:rPr>
          <w:fldChar w:fldCharType="end"/>
        </w:r>
      </w:p>
    </w:sdtContent>
  </w:sdt>
  <w:p w14:paraId="43105782" w14:textId="77777777" w:rsidR="00FD08E0" w:rsidRPr="00003390" w:rsidRDefault="00003390" w:rsidP="00003390">
    <w:pPr>
      <w:pStyle w:val="Kopfzeile"/>
      <w:spacing w:before="240"/>
      <w:rPr>
        <w:sz w:val="13"/>
        <w:szCs w:val="13"/>
      </w:rPr>
    </w:pPr>
    <w:r w:rsidRPr="00196EB9">
      <w:rPr>
        <w:noProof/>
        <w:sz w:val="13"/>
        <w:szCs w:val="13"/>
      </w:rPr>
      <w:drawing>
        <wp:anchor distT="0" distB="0" distL="114300" distR="114300" simplePos="0" relativeHeight="251671552" behindDoc="1" locked="0" layoutInCell="1" allowOverlap="1" wp14:anchorId="45D694C0" wp14:editId="54157126">
          <wp:simplePos x="0" y="0"/>
          <wp:positionH relativeFrom="leftMargin">
            <wp:posOffset>6114473</wp:posOffset>
          </wp:positionH>
          <wp:positionV relativeFrom="topMargin">
            <wp:posOffset>360218</wp:posOffset>
          </wp:positionV>
          <wp:extent cx="1076587" cy="889000"/>
          <wp:effectExtent l="0" t="0" r="3175" b="0"/>
          <wp:wrapNone/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Grafik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587" cy="889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2E"/>
    <w:rsid w:val="00003390"/>
    <w:rsid w:val="00024A09"/>
    <w:rsid w:val="0006395E"/>
    <w:rsid w:val="000879C9"/>
    <w:rsid w:val="000A49F0"/>
    <w:rsid w:val="000B7133"/>
    <w:rsid w:val="000C1FA4"/>
    <w:rsid w:val="000F134B"/>
    <w:rsid w:val="000F6663"/>
    <w:rsid w:val="0010364C"/>
    <w:rsid w:val="0010392D"/>
    <w:rsid w:val="00106D47"/>
    <w:rsid w:val="0011079D"/>
    <w:rsid w:val="00112BA9"/>
    <w:rsid w:val="00164DCD"/>
    <w:rsid w:val="001701E9"/>
    <w:rsid w:val="00196EB9"/>
    <w:rsid w:val="001A3D30"/>
    <w:rsid w:val="001A6B41"/>
    <w:rsid w:val="001C4BCB"/>
    <w:rsid w:val="001D4206"/>
    <w:rsid w:val="001E6CA7"/>
    <w:rsid w:val="00203C50"/>
    <w:rsid w:val="00206357"/>
    <w:rsid w:val="00210D2E"/>
    <w:rsid w:val="0027529D"/>
    <w:rsid w:val="00276681"/>
    <w:rsid w:val="00281CBB"/>
    <w:rsid w:val="00293A12"/>
    <w:rsid w:val="002959D1"/>
    <w:rsid w:val="002A5D72"/>
    <w:rsid w:val="002D6466"/>
    <w:rsid w:val="002E2595"/>
    <w:rsid w:val="0030428C"/>
    <w:rsid w:val="00306F14"/>
    <w:rsid w:val="003105A9"/>
    <w:rsid w:val="00317328"/>
    <w:rsid w:val="00327BE2"/>
    <w:rsid w:val="0035787B"/>
    <w:rsid w:val="003C4C41"/>
    <w:rsid w:val="003C594D"/>
    <w:rsid w:val="003D75A3"/>
    <w:rsid w:val="003D7B26"/>
    <w:rsid w:val="004063AC"/>
    <w:rsid w:val="00410875"/>
    <w:rsid w:val="00424CBF"/>
    <w:rsid w:val="00425BCF"/>
    <w:rsid w:val="00452FA6"/>
    <w:rsid w:val="0045758E"/>
    <w:rsid w:val="004A1B22"/>
    <w:rsid w:val="004A69D3"/>
    <w:rsid w:val="004B6F34"/>
    <w:rsid w:val="004C7150"/>
    <w:rsid w:val="004D7394"/>
    <w:rsid w:val="00500E2E"/>
    <w:rsid w:val="00521F2E"/>
    <w:rsid w:val="00551B82"/>
    <w:rsid w:val="00560E93"/>
    <w:rsid w:val="0056603E"/>
    <w:rsid w:val="00566A15"/>
    <w:rsid w:val="005B601C"/>
    <w:rsid w:val="005F1B2F"/>
    <w:rsid w:val="005F5C41"/>
    <w:rsid w:val="00620B55"/>
    <w:rsid w:val="00624CF1"/>
    <w:rsid w:val="00643910"/>
    <w:rsid w:val="00661850"/>
    <w:rsid w:val="00667F74"/>
    <w:rsid w:val="006738D8"/>
    <w:rsid w:val="00682E6E"/>
    <w:rsid w:val="006A3CF7"/>
    <w:rsid w:val="006A4854"/>
    <w:rsid w:val="006B7DEB"/>
    <w:rsid w:val="006C116E"/>
    <w:rsid w:val="006C32B0"/>
    <w:rsid w:val="006C4A45"/>
    <w:rsid w:val="006C6E67"/>
    <w:rsid w:val="006E09A7"/>
    <w:rsid w:val="006F6631"/>
    <w:rsid w:val="007173CF"/>
    <w:rsid w:val="00726B8E"/>
    <w:rsid w:val="00737602"/>
    <w:rsid w:val="007428CB"/>
    <w:rsid w:val="00742922"/>
    <w:rsid w:val="00746E6D"/>
    <w:rsid w:val="007530D7"/>
    <w:rsid w:val="00760800"/>
    <w:rsid w:val="00771D47"/>
    <w:rsid w:val="0077656F"/>
    <w:rsid w:val="00783D50"/>
    <w:rsid w:val="007D15E5"/>
    <w:rsid w:val="007D7723"/>
    <w:rsid w:val="007E0238"/>
    <w:rsid w:val="007E1654"/>
    <w:rsid w:val="008379CD"/>
    <w:rsid w:val="00864806"/>
    <w:rsid w:val="008753EA"/>
    <w:rsid w:val="00887E49"/>
    <w:rsid w:val="00890C25"/>
    <w:rsid w:val="008B3791"/>
    <w:rsid w:val="008E760B"/>
    <w:rsid w:val="0091054D"/>
    <w:rsid w:val="00967D56"/>
    <w:rsid w:val="009A11E4"/>
    <w:rsid w:val="009F6AD2"/>
    <w:rsid w:val="00A0446B"/>
    <w:rsid w:val="00A35B76"/>
    <w:rsid w:val="00A96742"/>
    <w:rsid w:val="00AA3C0A"/>
    <w:rsid w:val="00AB37F1"/>
    <w:rsid w:val="00AC107C"/>
    <w:rsid w:val="00AF6C45"/>
    <w:rsid w:val="00B00662"/>
    <w:rsid w:val="00B11186"/>
    <w:rsid w:val="00B25F6B"/>
    <w:rsid w:val="00B37D12"/>
    <w:rsid w:val="00B63156"/>
    <w:rsid w:val="00B72E89"/>
    <w:rsid w:val="00B96550"/>
    <w:rsid w:val="00BA3EC1"/>
    <w:rsid w:val="00C01E70"/>
    <w:rsid w:val="00C271EE"/>
    <w:rsid w:val="00C6496A"/>
    <w:rsid w:val="00C71960"/>
    <w:rsid w:val="00CB45BA"/>
    <w:rsid w:val="00CC1D21"/>
    <w:rsid w:val="00D17B31"/>
    <w:rsid w:val="00D34ACF"/>
    <w:rsid w:val="00D60283"/>
    <w:rsid w:val="00D83D50"/>
    <w:rsid w:val="00DC6F57"/>
    <w:rsid w:val="00DD4DCF"/>
    <w:rsid w:val="00DE1C0C"/>
    <w:rsid w:val="00E16B80"/>
    <w:rsid w:val="00E24423"/>
    <w:rsid w:val="00E53FFB"/>
    <w:rsid w:val="00E54C31"/>
    <w:rsid w:val="00E61EE1"/>
    <w:rsid w:val="00E705FB"/>
    <w:rsid w:val="00E8153E"/>
    <w:rsid w:val="00EB41BA"/>
    <w:rsid w:val="00ED36C8"/>
    <w:rsid w:val="00EF7B74"/>
    <w:rsid w:val="00F110B1"/>
    <w:rsid w:val="00F26B50"/>
    <w:rsid w:val="00F375B7"/>
    <w:rsid w:val="00F4422F"/>
    <w:rsid w:val="00F53518"/>
    <w:rsid w:val="00F8335A"/>
    <w:rsid w:val="00F90743"/>
    <w:rsid w:val="00FA0464"/>
    <w:rsid w:val="00FA479F"/>
    <w:rsid w:val="00FC02C1"/>
    <w:rsid w:val="00FD08E0"/>
    <w:rsid w:val="00FD3AAC"/>
    <w:rsid w:val="00FD68C9"/>
    <w:rsid w:val="00FE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2B45A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de-CH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D08E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D08E0"/>
  </w:style>
  <w:style w:type="paragraph" w:styleId="Fuzeile">
    <w:name w:val="footer"/>
    <w:basedOn w:val="Standard"/>
    <w:link w:val="FuzeileZchn"/>
    <w:uiPriority w:val="99"/>
    <w:unhideWhenUsed/>
    <w:rsid w:val="00FD08E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D08E0"/>
  </w:style>
  <w:style w:type="character" w:styleId="Seitenzahl">
    <w:name w:val="page number"/>
    <w:basedOn w:val="Absatz-Standardschriftart"/>
    <w:uiPriority w:val="99"/>
    <w:semiHidden/>
    <w:unhideWhenUsed/>
    <w:rsid w:val="0091054D"/>
  </w:style>
  <w:style w:type="paragraph" w:styleId="Textkrper">
    <w:name w:val="Body Text"/>
    <w:basedOn w:val="Standard"/>
    <w:link w:val="TextkrperZchn"/>
    <w:rsid w:val="00F8335A"/>
    <w:pPr>
      <w:widowControl w:val="0"/>
      <w:suppressAutoHyphens/>
      <w:spacing w:after="120"/>
    </w:pPr>
    <w:rPr>
      <w:rFonts w:ascii="Bell MT" w:eastAsia="SimSun" w:hAnsi="Bell MT" w:cs="Tahoma"/>
      <w:kern w:val="1"/>
      <w:lang w:eastAsia="hi-IN" w:bidi="hi-IN"/>
    </w:rPr>
  </w:style>
  <w:style w:type="character" w:customStyle="1" w:styleId="TextkrperZchn">
    <w:name w:val="Textkörper Zchn"/>
    <w:basedOn w:val="Absatz-Standardschriftart"/>
    <w:link w:val="Textkrper"/>
    <w:rsid w:val="00F8335A"/>
    <w:rPr>
      <w:rFonts w:ascii="Bell MT" w:eastAsia="SimSun" w:hAnsi="Bell MT" w:cs="Tahoma"/>
      <w:kern w:val="1"/>
      <w:lang w:eastAsia="hi-IN" w:bidi="hi-IN"/>
    </w:rPr>
  </w:style>
  <w:style w:type="table" w:styleId="Tabellenraster">
    <w:name w:val="Table Grid"/>
    <w:basedOn w:val="NormaleTabelle"/>
    <w:uiPriority w:val="59"/>
    <w:rsid w:val="00F53518"/>
    <w:rPr>
      <w:rFonts w:eastAsiaTheme="minorHAnsi"/>
      <w:lang w:val="de-DE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4">
    <w:name w:val="p4"/>
    <w:basedOn w:val="Standard"/>
    <w:uiPriority w:val="99"/>
    <w:rsid w:val="005F1B2F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  <w:rPr>
      <w:rFonts w:ascii="Times New Roman" w:hAnsi="Times New Roman" w:cs="Times New Roman"/>
      <w:lang w:val="de-DE" w:eastAsia="de-DE"/>
    </w:rPr>
  </w:style>
  <w:style w:type="paragraph" w:customStyle="1" w:styleId="p6">
    <w:name w:val="p6"/>
    <w:basedOn w:val="Standard"/>
    <w:uiPriority w:val="99"/>
    <w:rsid w:val="001A6B41"/>
    <w:pPr>
      <w:widowControl w:val="0"/>
      <w:autoSpaceDE w:val="0"/>
      <w:autoSpaceDN w:val="0"/>
      <w:adjustRightInd w:val="0"/>
      <w:spacing w:line="320" w:lineRule="atLeast"/>
      <w:ind w:left="720" w:hanging="720"/>
    </w:pPr>
    <w:rPr>
      <w:rFonts w:ascii="Times New Roman" w:hAnsi="Times New Roman" w:cs="Times New Roman"/>
      <w:lang w:val="de-DE" w:eastAsia="de-DE"/>
    </w:rPr>
  </w:style>
  <w:style w:type="character" w:styleId="Hyperlink">
    <w:name w:val="Hyperlink"/>
    <w:basedOn w:val="Absatz-Standardschriftart"/>
    <w:uiPriority w:val="99"/>
    <w:unhideWhenUsed/>
    <w:rsid w:val="00210D2E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10D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3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ehnteschuer.c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E8C26C8-16F9-3A4D-9081-8EBE9B119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vertrag_ausstellung-V25.5</Template>
  <TotalTime>0</TotalTime>
  <Pages>2</Pages>
  <Words>400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Guschti</dc:creator>
  <cp:keywords/>
  <dc:description/>
  <cp:lastModifiedBy>August</cp:lastModifiedBy>
  <cp:revision>2</cp:revision>
  <cp:lastPrinted>2023-04-21T10:08:00Z</cp:lastPrinted>
  <dcterms:created xsi:type="dcterms:W3CDTF">2025-01-15T09:46:00Z</dcterms:created>
  <dcterms:modified xsi:type="dcterms:W3CDTF">2025-01-15T09:46:00Z</dcterms:modified>
</cp:coreProperties>
</file>